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1.png" ContentType="image/png"/>
  <Override PartName="/word/media/image80.png" ContentType="image/png"/>
  <Override PartName="/word/media/image78.png" ContentType="image/png"/>
  <Override PartName="/word/media/image77.png" ContentType="image/png"/>
  <Override PartName="/word/media/image76.png" ContentType="image/png"/>
  <Override PartName="/word/media/image75.png" ContentType="image/png"/>
  <Override PartName="/word/media/image74.png" ContentType="image/png"/>
  <Override PartName="/word/media/image73.png" ContentType="image/png"/>
  <Override PartName="/word/media/image72.png" ContentType="image/png"/>
  <Override PartName="/word/media/image71.png" ContentType="image/png"/>
  <Override PartName="/word/media/image70.png" ContentType="image/png"/>
  <Override PartName="/word/media/image68.png" ContentType="image/png"/>
  <Override PartName="/word/media/image67.png" ContentType="image/png"/>
  <Override PartName="/word/media/image66.png" ContentType="image/png"/>
  <Override PartName="/word/media/image65.png" ContentType="image/png"/>
  <Override PartName="/word/media/image64.png" ContentType="image/png"/>
  <Override PartName="/word/media/image63.png" ContentType="image/png"/>
  <Override PartName="/word/media/image62.png" ContentType="image/png"/>
  <Override PartName="/word/media/image61.png" ContentType="image/png"/>
  <Override PartName="/word/media/image60.png" ContentType="image/png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79.png" ContentType="image/png"/>
  <Override PartName="/word/media/image20.png" ContentType="image/png"/>
  <Override PartName="/word/media/image55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54.png" ContentType="image/png"/>
  <Override PartName="/word/media/image4.png" ContentType="image/png"/>
  <Override PartName="/word/media/image39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57.png" ContentType="image/png"/>
  <Override PartName="/word/media/image7.png" ContentType="image/png"/>
  <Override PartName="/word/media/image52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56.png" ContentType="image/png"/>
  <Override PartName="/word/media/image6.png" ContentType="image/png"/>
  <Override PartName="/word/media/image51.png" ContentType="image/png"/>
  <Override PartName="/word/media/image1.png" ContentType="image/png"/>
  <Override PartName="/word/media/image36.png" ContentType="image/png"/>
  <Override PartName="/word/media/image58.png" ContentType="image/png"/>
  <Override PartName="/word/media/image8.png" ContentType="image/png"/>
  <Override PartName="/word/media/image23.png" ContentType="image/png"/>
  <Override PartName="/word/media/image69.png" ContentType="image/png"/>
  <Override PartName="/word/media/image10.png" ContentType="image/png"/>
  <Override PartName="/word/media/image59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87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110"/>
        <w:gridCol w:w="142"/>
        <w:gridCol w:w="94"/>
        <w:gridCol w:w="898"/>
        <w:gridCol w:w="95"/>
        <w:gridCol w:w="2127"/>
        <w:gridCol w:w="1747"/>
        <w:gridCol w:w="662"/>
      </w:tblGrid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right" w:pos="3741" w:leader="none"/>
              </w:tabs>
              <w:ind w:firstLine="709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УТВЕРЖДАЮ</w:t>
            </w:r>
          </w:p>
        </w:tc>
        <w:tc>
          <w:tcPr>
            <w:tcW w:w="992" w:type="dxa"/>
            <w:gridSpan w:val="2"/>
            <w:vMerge w:val="restart"/>
            <w:tcBorders/>
            <w:shd w:fill="auto" w:val="clear"/>
          </w:tcPr>
          <w:p>
            <w:pPr>
              <w:pStyle w:val="Normal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ind w:firstLine="709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УТВЕРЖДАЮ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ind w:firstLine="709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Департамент информатизации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Тюменской области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2" w:type="dxa"/>
            <w:gridSpan w:val="2"/>
            <w:vMerge w:val="continue"/>
            <w:tcBorders/>
            <w:shd w:fill="auto" w:val="clear"/>
          </w:tcPr>
          <w:p>
            <w:pPr>
              <w:pStyle w:val="Normal"/>
              <w:ind w:firstLine="709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Генеральный директор</w:t>
            </w:r>
          </w:p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/>
            </w:pPr>
            <w:r>
              <w:rPr>
                <w:sz w:val="24"/>
                <w:szCs w:val="24"/>
              </w:rPr>
              <w:t>ООО «Когнитив-Тюмень»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4110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2302" w:leader="none"/>
              </w:tabs>
              <w:ind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  <w:tc>
          <w:tcPr>
            <w:tcW w:w="236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ind w:left="223" w:hanging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</w:tc>
        <w:tc>
          <w:tcPr>
            <w:tcW w:w="2409" w:type="dxa"/>
            <w:gridSpan w:val="2"/>
            <w:tcBorders/>
            <w:shd w:fill="auto" w:val="clear"/>
          </w:tcPr>
          <w:p>
            <w:pPr>
              <w:pStyle w:val="Normal"/>
              <w:ind w:right="41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А. Черногоров</w:t>
            </w:r>
          </w:p>
        </w:tc>
      </w:tr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right"/>
              <w:rPr/>
            </w:pPr>
            <w:r>
              <w:rPr>
                <w:sz w:val="24"/>
                <w:szCs w:val="24"/>
              </w:rPr>
              <w:t>«____»____________2019 г.</w:t>
            </w:r>
          </w:p>
        </w:tc>
        <w:tc>
          <w:tcPr>
            <w:tcW w:w="992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right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«____»____________ 2019 г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ind w:firstLine="709"/>
              <w:jc w:val="right"/>
              <w:rPr/>
            </w:pPr>
            <w:r>
              <w:rPr/>
            </w:r>
          </w:p>
        </w:tc>
      </w:tr>
    </w:tbl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/>
      </w:pPr>
      <w:r>
        <w:rPr/>
      </w:r>
    </w:p>
    <w:p>
      <w:pPr>
        <w:pStyle w:val="CTpnormal1"/>
        <w:ind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Региональная информационная система «Автоматизация торговой деятельности организац</w:t>
      </w:r>
      <w:bookmarkStart w:id="0" w:name="_GoBack"/>
      <w:bookmarkEnd w:id="0"/>
      <w:r>
        <w:rPr>
          <w:b/>
          <w:sz w:val="24"/>
          <w:szCs w:val="24"/>
        </w:rPr>
        <w:t>ий Тюменской области»</w:t>
      </w:r>
      <w:r>
        <w:rPr>
          <w:b/>
          <w:sz w:val="24"/>
          <w:szCs w:val="24"/>
          <w:lang w:eastAsia="zh-CN"/>
        </w:rPr>
        <w:t xml:space="preserve"> </w:t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40"/>
          <w:szCs w:val="40"/>
          <w:lang w:eastAsia="zh-CN"/>
        </w:rPr>
      </w:pPr>
      <w:r>
        <w:rPr>
          <w:b/>
          <w:sz w:val="40"/>
          <w:szCs w:val="40"/>
          <w:lang w:eastAsia="zh-CN"/>
        </w:rPr>
        <w:t>Инструкция пользователя 44-ФЗ</w:t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Договор №061-к/ИА от 26.12.2018 г. между ООО «Когнитив-Тюмень»</w:t>
      </w:r>
    </w:p>
    <w:p>
      <w:pPr>
        <w:pStyle w:val="Normal"/>
        <w:ind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и Департамент информатизации Тюменской области</w:t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mc:AlternateContent>
          <mc:Choice Requires="wps">
            <w:drawing>
              <wp:anchor behindDoc="0" distT="0" distB="0" distL="114300" distR="114300" simplePos="0" locked="0" layoutInCell="1" allowOverlap="1" relativeHeight="2" wp14:anchorId="5BF597E9">
                <wp:simplePos x="0" y="0"/>
                <wp:positionH relativeFrom="page">
                  <wp:posOffset>861060</wp:posOffset>
                </wp:positionH>
                <wp:positionV relativeFrom="page">
                  <wp:posOffset>9189720</wp:posOffset>
                </wp:positionV>
                <wp:extent cx="6265545" cy="541655"/>
                <wp:effectExtent l="0" t="0" r="2540" b="11430"/>
                <wp:wrapNone/>
                <wp:docPr id="1" name="Text Box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080" cy="54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47"/>
                              <w:spacing w:lineRule="auto" w:line="276" w:before="0" w:after="200"/>
                              <w:ind w:left="170" w:right="284" w:hanging="0"/>
                              <w:jc w:val="center"/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ООО «Когнитив-Тюмень»</w:t>
                            </w:r>
                          </w:p>
                          <w:p>
                            <w:pPr>
                              <w:pStyle w:val="Style47"/>
                              <w:spacing w:lineRule="auto" w:line="276" w:before="0" w:after="200"/>
                              <w:ind w:left="170" w:right="284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Тюмень, 2019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1" stroked="f" style="position:absolute;margin-left:67.8pt;margin-top:723.6pt;width:493.25pt;height:42.55pt;mso-position-horizontal-relative:page;mso-position-vertical-relative:page" wp14:anchorId="5BF597E9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47"/>
                        <w:spacing w:lineRule="auto" w:line="276" w:before="0" w:after="200"/>
                        <w:ind w:left="170" w:right="284" w:hanging="0"/>
                        <w:jc w:val="center"/>
                        <w:rPr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eastAsia="zh-CN"/>
                        </w:rPr>
                        <w:t>ООО «Когнитив-Тюмень»</w:t>
                      </w:r>
                    </w:p>
                    <w:p>
                      <w:pPr>
                        <w:pStyle w:val="Style47"/>
                        <w:spacing w:lineRule="auto" w:line="276" w:before="0" w:after="200"/>
                        <w:ind w:left="170" w:right="284" w:hanging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  <w:lang w:eastAsia="zh-CN"/>
                        </w:rPr>
                        <w:t>Тюмень, 2019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pStyle w:val="CTpnormalCentre1"/>
        <w:rPr/>
      </w:pPr>
      <w:r>
        <w:rPr/>
        <w:t>АННОТАЦИЯ</w:t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  <w:t>В настоящем документе приведены сведения о функциональных возможностях, назначении и условиях Региональной информационной системы «Автоматизация торговой деятельности организаций Тюменской области».</w:t>
      </w:r>
    </w:p>
    <w:p>
      <w:pPr>
        <w:pStyle w:val="CTpnormal1"/>
        <w:rPr/>
      </w:pPr>
      <w:r>
        <w:rPr/>
        <w:t>В настоящем документе приведено описание операций, которые выполняет пользователь при работе с Системой в рамках 44-ФЗ, а также действий по разрешению ситуаций, которые могут возникнуть в процессе работы.</w:t>
      </w:r>
      <w:r>
        <w:br w:type="page"/>
      </w:r>
    </w:p>
    <w:p>
      <w:pPr>
        <w:pStyle w:val="CTpnormalCentre1"/>
        <w:rPr/>
      </w:pPr>
      <w:r>
        <w:rPr/>
        <w:t>СОДЕРЖАНИЕ</w:t>
      </w:r>
    </w:p>
    <w:p>
      <w:pPr>
        <w:pStyle w:val="Normal"/>
        <w:ind w:left="993" w:hanging="0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31"/>
            </w:rPr>
            <w:instrText> TOC \z \f \o "1-3" \h</w:instrText>
          </w:r>
          <w:r>
            <w:rPr>
              <w:webHidden/>
              <w:rStyle w:val="Style31"/>
            </w:rPr>
            <w:fldChar w:fldCharType="separate"/>
          </w:r>
          <w:hyperlink w:anchor="_Toc14450409">
            <w:bookmarkStart w:id="1" w:name="_Toc462158239"/>
            <w:bookmarkStart w:id="2" w:name="_Toc438125258"/>
            <w:bookmarkStart w:id="3" w:name="_Ref296615542"/>
            <w:r>
              <w:rPr>
                <w:webHidden/>
                <w:rStyle w:val="Style31"/>
              </w:rPr>
              <w:t>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0">
            <w:r>
              <w:rPr>
                <w:webHidden/>
                <w:rStyle w:val="Style31"/>
              </w:rPr>
              <w:t>1.1.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Область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1">
            <w:r>
              <w:rPr>
                <w:webHidden/>
                <w:rStyle w:val="Style31"/>
              </w:rPr>
              <w:t>1.2.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Условные обозначения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2">
            <w:r>
              <w:rPr>
                <w:webHidden/>
                <w:rStyle w:val="Style31"/>
              </w:rPr>
              <w:t>1.2.1.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Обозначение элементов управления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3">
            <w:r>
              <w:rPr>
                <w:webHidden/>
                <w:rStyle w:val="Style31"/>
              </w:rPr>
              <w:t>1.2.2.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Принятые соглашения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4">
            <w:r>
              <w:rPr>
                <w:webHidden/>
                <w:rStyle w:val="Style31"/>
              </w:rPr>
              <w:t>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Назначение и условия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5">
            <w:r>
              <w:rPr>
                <w:webHidden/>
                <w:rStyle w:val="Style31"/>
              </w:rPr>
              <w:t>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Цели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6">
            <w:r>
              <w:rPr>
                <w:webHidden/>
                <w:rStyle w:val="Style31"/>
                <w:rFonts w:eastAsia="Calibri"/>
                <w:lang w:eastAsia="en-US"/>
              </w:rPr>
              <w:t>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  <w:rFonts w:eastAsia="Calibri"/>
                <w:lang w:eastAsia="en-US"/>
              </w:rPr>
              <w:t>Задачи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7">
            <w:r>
              <w:rPr>
                <w:webHidden/>
                <w:rStyle w:val="Style31"/>
              </w:rPr>
              <w:t>2.3.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Требования к аппаратно-программному обеспечению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8">
            <w:r>
              <w:rPr>
                <w:webHidden/>
                <w:rStyle w:val="Style31"/>
              </w:rPr>
              <w:t>2.4.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Уровень подготовки пользователей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19">
            <w:r>
              <w:rPr>
                <w:webHidden/>
                <w:rStyle w:val="Style31"/>
              </w:rPr>
              <w:t>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Подготовка к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_Toc14450419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0">
            <w:r>
              <w:rPr>
                <w:webHidden/>
                <w:rStyle w:val="Style31"/>
              </w:rPr>
              <w:t>3.1.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Авторизация и завершение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1">
            <w:r>
              <w:rPr>
                <w:webHidden/>
                <w:rStyle w:val="Style31"/>
              </w:rPr>
              <w:t>3.1.1.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Авторизация в Системе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2">
            <w:r>
              <w:rPr>
                <w:webHidden/>
                <w:rStyle w:val="Style31"/>
              </w:rPr>
              <w:t>3.1.2.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Завершение сеанса работы и авторизация под другим регистрационным именем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3">
            <w:r>
              <w:rPr>
                <w:webHidden/>
                <w:rStyle w:val="Style31"/>
              </w:rPr>
              <w:t>3.2.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главной страницы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4">
            <w:r>
              <w:rPr>
                <w:webHidden/>
                <w:rStyle w:val="Style31"/>
              </w:rPr>
              <w:t>3.2.1.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Внешний вид страницы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5">
            <w:r>
              <w:rPr>
                <w:webHidden/>
                <w:rStyle w:val="Style31"/>
              </w:rPr>
              <w:t>3.2.2.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основных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6">
            <w:r>
              <w:rPr>
                <w:webHidden/>
                <w:rStyle w:val="Style31"/>
              </w:rPr>
              <w:t>3.2.3.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дополнительных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7">
            <w:r>
              <w:rPr>
                <w:webHidden/>
                <w:rStyle w:val="Style31"/>
              </w:rPr>
              <w:t>3.2.4.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вложенных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8">
            <w:r>
              <w:rPr>
                <w:webHidden/>
                <w:rStyle w:val="Style31"/>
              </w:rPr>
              <w:t>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прикладных операций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29">
            <w:r>
              <w:rPr>
                <w:webHidden/>
                <w:rStyle w:val="Style31"/>
              </w:rPr>
              <w:t>4.1.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Формирование бюджета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_Toc14450429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0">
            <w:r>
              <w:rPr>
                <w:webHidden/>
                <w:rStyle w:val="Style31"/>
              </w:rPr>
              <w:t>4.2.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потребности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1">
            <w:r>
              <w:rPr>
                <w:webHidden/>
                <w:rStyle w:val="Style31"/>
              </w:rPr>
              <w:t>4.3.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централизованными закупками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2">
            <w:r>
              <w:rPr>
                <w:webHidden/>
                <w:rStyle w:val="Style31"/>
              </w:rPr>
              <w:t>4.3.1.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централизованной закупки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3">
            <w:r>
              <w:rPr>
                <w:webHidden/>
                <w:rStyle w:val="Style31"/>
              </w:rPr>
              <w:t>4.3.2.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Добавление потребностей в централизованную закупку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4">
            <w:r>
              <w:rPr>
                <w:webHidden/>
                <w:rStyle w:val="Style31"/>
              </w:rPr>
              <w:t>4.3.3.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Отправка централизованной закупки на согласование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5">
            <w:r>
              <w:rPr>
                <w:webHidden/>
                <w:rStyle w:val="Style31"/>
              </w:rPr>
              <w:t>4.3.4.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Согласование централизованной закупки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6">
            <w:r>
              <w:rPr>
                <w:webHidden/>
                <w:rStyle w:val="Style31"/>
              </w:rPr>
              <w:t>4.4.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закупками организации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7">
            <w:r>
              <w:rPr>
                <w:webHidden/>
                <w:rStyle w:val="Style31"/>
              </w:rPr>
              <w:t>4.4.1.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закупки организации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8">
            <w:r>
              <w:rPr>
                <w:webHidden/>
                <w:rStyle w:val="Style31"/>
              </w:rPr>
              <w:t>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базовых операций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39">
            <w:r>
              <w:rPr>
                <w:webHidden/>
                <w:rStyle w:val="Style31"/>
              </w:rPr>
              <w:t>5.1.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Внесение изменений в документ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_Toc14450439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0">
            <w:r>
              <w:rPr>
                <w:webHidden/>
                <w:rStyle w:val="Style31"/>
              </w:rPr>
              <w:t>5.2.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Просмотр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1">
            <w:r>
              <w:rPr>
                <w:webHidden/>
                <w:rStyle w:val="Style31"/>
              </w:rPr>
              <w:t>5.3.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страницы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2">
            <w:r>
              <w:rPr>
                <w:webHidden/>
                <w:rStyle w:val="Style31"/>
              </w:rPr>
              <w:t>5.4.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Редактирование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3">
            <w:r>
              <w:rPr>
                <w:webHidden/>
                <w:rStyle w:val="Style31"/>
              </w:rPr>
              <w:t>5.5.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присоединенными файлами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4">
            <w:r>
              <w:rPr>
                <w:webHidden/>
                <w:rStyle w:val="Style31"/>
              </w:rPr>
              <w:t>5.5.1.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Просмотр присоединенных файлов и их версий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5">
            <w:r>
              <w:rPr>
                <w:webHidden/>
                <w:rStyle w:val="Style31"/>
              </w:rPr>
              <w:t>5.5.2.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Присоединение файлов к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6">
            <w:r>
              <w:rPr>
                <w:webHidden/>
                <w:rStyle w:val="Style31"/>
              </w:rPr>
              <w:t>5.5.3.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Присоединение новой версии файла к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7">
            <w:r>
              <w:rPr>
                <w:webHidden/>
                <w:rStyle w:val="Style31"/>
              </w:rPr>
              <w:t>5.5.4.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Редактирование описаний присоединенных файлов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8">
            <w:r>
              <w:rPr>
                <w:webHidden/>
                <w:rStyle w:val="Style31"/>
              </w:rPr>
              <w:t>5.5.5.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Удаление присоединенных файлов и их версий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49">
            <w:r>
              <w:rPr>
                <w:webHidden/>
                <w:rStyle w:val="Style31"/>
              </w:rPr>
              <w:t>5.5.6.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  <w:lang w:val="en-US"/>
              </w:rPr>
              <w:t>Сохранение присоединенных файлов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_Toc14450449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0">
            <w:r>
              <w:rPr>
                <w:webHidden/>
                <w:rStyle w:val="Style31"/>
              </w:rPr>
              <w:t>5.6.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задач по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1">
            <w:r>
              <w:rPr>
                <w:webHidden/>
                <w:rStyle w:val="Style31"/>
              </w:rPr>
              <w:t>5.6.1.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поручений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2">
            <w:r>
              <w:rPr>
                <w:webHidden/>
                <w:rStyle w:val="Style31"/>
              </w:rPr>
              <w:t>5.6.2.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согласований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3">
            <w:r>
              <w:rPr>
                <w:webHidden/>
                <w:rStyle w:val="Style31"/>
              </w:rPr>
              <w:t>5.6.3.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утверждений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4">
            <w:r>
              <w:rPr>
                <w:webHidden/>
                <w:rStyle w:val="Style31"/>
              </w:rPr>
              <w:t>5.6.4.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ознакомлений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5">
            <w:r>
              <w:rPr>
                <w:webHidden/>
                <w:rStyle w:val="Style31"/>
              </w:rPr>
              <w:t>5.7.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Контроль исполнения задач по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6">
            <w:r>
              <w:rPr>
                <w:webHidden/>
                <w:rStyle w:val="Style31"/>
              </w:rPr>
              <w:t>5.7.1.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Отправка согласований на доработку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7">
            <w:r>
              <w:rPr>
                <w:webHidden/>
                <w:rStyle w:val="Style31"/>
              </w:rPr>
              <w:t>5.7.2.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Смена исполнителя задачи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8">
            <w:r>
              <w:rPr>
                <w:webHidden/>
                <w:rStyle w:val="Style31"/>
              </w:rPr>
              <w:t>5.8.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Поиск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59">
            <w:r>
              <w:rPr>
                <w:webHidden/>
                <w:rStyle w:val="Style31"/>
              </w:rPr>
              <w:t>5.9.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Сортировка списка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60">
            <w:r>
              <w:rPr>
                <w:webHidden/>
                <w:rStyle w:val="Style31"/>
              </w:rPr>
              <w:t>5.10.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Группировка списка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"/>
            <w:numPr>
              <w:ilvl w:val="0"/>
              <w:numId w:val="2"/>
            </w:numPr>
            <w:ind w:left="0" w:hanging="0"/>
            <w:rPr/>
          </w:pPr>
          <w:bookmarkStart w:id="4" w:name="_Toc462158239"/>
          <w:bookmarkStart w:id="5" w:name="_Toc438125258"/>
          <w:bookmarkStart w:id="6" w:name="_Ref296615542"/>
          <w:bookmarkStart w:id="7" w:name="_Toc14450409"/>
          <w:bookmarkStart w:id="8" w:name="_Toc511745847"/>
          <w:r>
            <w:rPr/>
            <w:t>Введение</w:t>
          </w:r>
          <w:r>
            <w:rPr/>
            <w:fldChar w:fldCharType="end"/>
          </w:r>
          <w:bookmarkEnd w:id="4"/>
          <w:bookmarkEnd w:id="5"/>
          <w:bookmarkEnd w:id="6"/>
          <w:bookmarkEnd w:id="7"/>
          <w:bookmarkEnd w:id="8"/>
        </w:p>
      </w:sdtContent>
    </w:sdt>
    <w:p>
      <w:pPr>
        <w:pStyle w:val="2"/>
        <w:numPr>
          <w:ilvl w:val="1"/>
          <w:numId w:val="2"/>
        </w:numPr>
        <w:ind w:left="0" w:firstLine="720"/>
        <w:rPr/>
      </w:pPr>
      <w:bookmarkStart w:id="9" w:name="_Toc14450410"/>
      <w:bookmarkStart w:id="10" w:name="_Toc511745848"/>
      <w:bookmarkStart w:id="11" w:name="_Toc462158240"/>
      <w:bookmarkStart w:id="12" w:name="_Toc438125259"/>
      <w:r>
        <w:rPr/>
        <w:t>Область применения</w:t>
      </w:r>
      <w:bookmarkEnd w:id="9"/>
      <w:bookmarkEnd w:id="10"/>
      <w:bookmarkEnd w:id="11"/>
      <w:bookmarkEnd w:id="12"/>
    </w:p>
    <w:p>
      <w:pPr>
        <w:pStyle w:val="CTpnormal1"/>
        <w:rPr/>
      </w:pPr>
      <w:bookmarkStart w:id="13" w:name="_Toc462158245"/>
      <w:bookmarkEnd w:id="13"/>
      <w:r>
        <w:rPr/>
        <w:t>Региональная информационная система «Автоматизация торговой деятельности организаций Тюменской области» (далее — Система) предназначена для создания комплексного автоматизированного решения в сфере мониторинга цен на продовольственные и непродовольственные товары, реализуемые на территории Тюменской области, мониторинга деятельности торговых сетей на территории Тюменской области, в части контроля за присутствием товаров тюменских производителей, а также обеспечения эффективного процесса планирования закупочной деятельности субъектов 44-ФЗ и 223-ФЗ, действующих на территории Тюменской области.</w:t>
      </w:r>
    </w:p>
    <w:p>
      <w:pPr>
        <w:pStyle w:val="CTpnormal1"/>
        <w:rPr/>
      </w:pPr>
      <w:r>
        <w:rPr/>
        <w:t>Система должна обеспечить автоматизацию выполнения задач, возлагаемых на сотрудников, участвующих в мониторинге цен, мониторинге торговых сетей и планировании закупок. При этом Система должна обеспечить обмен информацией между подразделениями Заказчика, а также внешними системами, задействованными в процессах мониторинга цен, торговых сетей и планирования закупок.</w:t>
      </w:r>
    </w:p>
    <w:p>
      <w:pPr>
        <w:pStyle w:val="CTpnormal1"/>
        <w:rPr/>
      </w:pPr>
      <w:r>
        <w:rPr/>
        <w:t>Система должна позволять объединить в единое информационное пространство участников процессов мониторинга цен и планирования закупочной деятельности для обеспечения нужд Заказчика в соответствии с требованиями Законов 44-ФЗ и 223-ФЗ, с размещением в открытой части Системы и передачей информации во внешние системы в соответствии с требованиями настоящего частного технического задания.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14" w:name="_Toc14450411"/>
      <w:bookmarkStart w:id="15" w:name="_Toc511725447"/>
      <w:bookmarkStart w:id="16" w:name="_Toc505613647"/>
      <w:bookmarkStart w:id="17" w:name="_Toc483406730"/>
      <w:bookmarkStart w:id="18" w:name="_Toc462158241"/>
      <w:bookmarkStart w:id="19" w:name="_Toc438125262"/>
      <w:bookmarkStart w:id="20" w:name="_Toc197852353"/>
      <w:r>
        <w:rPr/>
        <w:t>Условные обозначения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3"/>
        <w:numPr>
          <w:ilvl w:val="2"/>
          <w:numId w:val="2"/>
        </w:numPr>
        <w:ind w:left="0" w:firstLine="720"/>
        <w:rPr/>
      </w:pPr>
      <w:bookmarkStart w:id="21" w:name="_Toc14450412"/>
      <w:bookmarkStart w:id="22" w:name="_Toc511725448"/>
      <w:bookmarkStart w:id="23" w:name="_Toc505613648"/>
      <w:bookmarkStart w:id="24" w:name="_Toc483406731"/>
      <w:bookmarkStart w:id="25" w:name="_Toc462158242"/>
      <w:bookmarkStart w:id="26" w:name="_Toc438125263"/>
      <w:bookmarkStart w:id="27" w:name="_Toc197852354"/>
      <w:r>
        <w:rPr/>
        <w:t>Обозначение элементов управления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CTpnormal1"/>
        <w:rPr/>
      </w:pPr>
      <w:r>
        <w:rPr/>
        <w:t>В таблице </w:t>
      </w:r>
      <w:r>
        <w:rPr/>
        <w:fldChar w:fldCharType="begin"/>
      </w:r>
      <w:r>
        <w:rPr/>
        <w:instrText> REF _Ref194141618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 представлены термины для обозначения стандартных элементов графического интерфейса, используемых при работе с Системой.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Таблица </w:t>
      </w:r>
      <w:bookmarkStart w:id="28" w:name="_Ref194141618"/>
      <w:bookmarkEnd w:id="28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> — Термины для обозначения стандартных элементов графического интерфейса</w:t>
      </w:r>
    </w:p>
    <w:tbl>
      <w:tblPr>
        <w:tblStyle w:val="CTttableNormal"/>
        <w:tblW w:w="5000" w:type="pct"/>
        <w:jc w:val="left"/>
        <w:tblInd w:w="0" w:type="dxa"/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4538"/>
        <w:gridCol w:w="2127"/>
        <w:gridCol w:w="2689"/>
      </w:tblGrid>
      <w:tr>
        <w:trPr>
          <w:cantSplit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8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Элемент интерфейса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Термин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Примечание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5080">
                  <wp:extent cx="1424305" cy="294005"/>
                  <wp:effectExtent l="0" t="0" r="0" b="0"/>
                  <wp:docPr id="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9525">
                  <wp:extent cx="257175" cy="247650"/>
                  <wp:effectExtent l="0" t="0" r="0" b="0"/>
                  <wp:docPr id="4" name="Рисунок 52" descr="Pic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2" descr="Pic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 в виде картинки. Название кнопки отображается при наведении на нее указателя мыши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5080" distL="0" distR="0">
                  <wp:extent cx="1163320" cy="318770"/>
                  <wp:effectExtent l="0" t="0" r="0" b="0"/>
                  <wp:docPr id="5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/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Кнопка в виде картинки с названием. Подсказка о назначении кнопки отображается при наведении на нее указателя мыши. Пример использования в тексте: «Для просмотра списка согласований нажмите на кнопку </w:t>
            </w:r>
            <w:r>
              <w:rPr>
                <w:rStyle w:val="CTsname"/>
                <w:rFonts w:eastAsia="Times New Roman" w:cs="Times New Roman"/>
                <w:szCs w:val="20"/>
                <w:lang w:eastAsia="ru-RU"/>
              </w:rPr>
              <w:t>Согласования</w:t>
            </w:r>
            <w:r>
              <w:rPr>
                <w:rFonts w:eastAsia="Times New Roman" w:cs="Times New Roman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4445">
                  <wp:extent cx="205105" cy="219710"/>
                  <wp:effectExtent l="0" t="0" r="0" b="0"/>
                  <wp:docPr id="6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0"/>
                <w:lang w:eastAsia="ru-RU"/>
              </w:rPr>
              <w:t>»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0">
                  <wp:extent cx="895350" cy="257175"/>
                  <wp:effectExtent l="0" t="0" r="0" b="0"/>
                  <wp:docPr id="7" name="Рисунок 9" descr="Counter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 descr="Counter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Поле ввода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В поле ввода может быть установлен счетчик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52400" cy="209550"/>
                  <wp:effectExtent l="0" t="0" r="0" b="0"/>
                  <wp:docPr id="8" name="Рисунок 11" descr="Cou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1" descr="Cou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Счетчик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3810" distL="0" distR="0">
                  <wp:extent cx="1762760" cy="206375"/>
                  <wp:effectExtent l="0" t="0" r="0" b="0"/>
                  <wp:docPr id="9" name="Рисунок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Снятый флажок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743710" cy="219075"/>
                  <wp:effectExtent l="0" t="0" r="0" b="0"/>
                  <wp:docPr id="10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Установленный флажок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4445" distL="0" distR="0">
                  <wp:extent cx="2599055" cy="757555"/>
                  <wp:effectExtent l="0" t="0" r="0" b="0"/>
                  <wp:docPr id="11" name="Рисунок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Переключатель, положение переключателя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Переключатель </w:t>
            </w:r>
            <w:r>
              <w:rPr>
                <w:rFonts w:eastAsia="Times New Roman" w:cs="Times New Roman"/>
                <w:b/>
                <w:szCs w:val="20"/>
                <w:lang w:eastAsia="ru-RU"/>
              </w:rPr>
              <w:t>Выберите согласование</w:t>
            </w:r>
            <w:r>
              <w:rPr>
                <w:rFonts w:eastAsia="Times New Roman" w:cs="Times New Roman"/>
                <w:szCs w:val="20"/>
                <w:lang w:eastAsia="ru-RU"/>
              </w:rPr>
              <w:t xml:space="preserve">, установленный в положение </w:t>
            </w:r>
            <w:r>
              <w:rPr>
                <w:rFonts w:eastAsia="Times New Roman" w:cs="Times New Roman"/>
                <w:b/>
                <w:szCs w:val="20"/>
                <w:lang w:eastAsia="ru-RU"/>
              </w:rPr>
              <w:t>Согласовать текст договора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0">
                  <wp:extent cx="514350" cy="638175"/>
                  <wp:effectExtent l="0" t="0" r="0" b="0"/>
                  <wp:docPr id="12" name="Рисунок 68" descr="Open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8" descr="Open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Раскрывающийся список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569085" cy="386080"/>
                  <wp:effectExtent l="0" t="0" r="0" b="0"/>
                  <wp:docPr id="13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Область ввода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4445">
                  <wp:extent cx="2777490" cy="977900"/>
                  <wp:effectExtent l="0" t="0" r="0" b="0"/>
                  <wp:docPr id="14" name="Рисунок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Секция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/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В секции </w:t>
            </w:r>
            <w:r>
              <w:rPr>
                <w:rStyle w:val="CTsname"/>
                <w:rFonts w:eastAsia="Times New Roman" w:cs="Times New Roman"/>
                <w:szCs w:val="20"/>
                <w:lang w:eastAsia="ru-RU"/>
              </w:rPr>
              <w:t>Регистрационная карточка</w:t>
            </w:r>
            <w:r>
              <w:rPr>
                <w:rFonts w:eastAsia="Times New Roman" w:cs="Times New Roman"/>
                <w:szCs w:val="20"/>
                <w:lang w:eastAsia="ru-RU"/>
              </w:rPr>
              <w:t xml:space="preserve"> расположены поля ввода для указания регистрационных данных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966595" cy="269875"/>
                  <wp:effectExtent l="0" t="0" r="0" b="0"/>
                  <wp:docPr id="15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Вкладка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</w:tbl>
    <w:p>
      <w:pPr>
        <w:pStyle w:val="CTpnormal1"/>
        <w:ind w:hanging="0"/>
        <w:rPr>
          <w:lang w:val="en-US"/>
        </w:rPr>
      </w:pPr>
      <w:r>
        <w:rPr>
          <w:lang w:val="en-US"/>
        </w:rPr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29" w:name="_Toc14450413"/>
      <w:bookmarkStart w:id="30" w:name="_Toc511725449"/>
      <w:bookmarkStart w:id="31" w:name="_Toc505613649"/>
      <w:bookmarkStart w:id="32" w:name="_Toc483406732"/>
      <w:bookmarkStart w:id="33" w:name="_Toc462158243"/>
      <w:bookmarkStart w:id="34" w:name="_Toc438125264"/>
      <w:r>
        <w:rPr/>
        <w:t>Принятые соглашения</w:t>
      </w:r>
      <w:bookmarkEnd w:id="29"/>
      <w:bookmarkEnd w:id="30"/>
      <w:bookmarkEnd w:id="31"/>
      <w:bookmarkEnd w:id="32"/>
      <w:bookmarkEnd w:id="33"/>
      <w:bookmarkEnd w:id="34"/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Описание вызова команд</w:t>
      </w:r>
    </w:p>
    <w:p>
      <w:pPr>
        <w:pStyle w:val="CTpnormal1"/>
        <w:keepNext w:val="true"/>
        <w:rPr/>
      </w:pPr>
      <w:r>
        <w:rPr/>
        <w:t>Для использования той или иной функции Системы пользователь вызывает соответствующую команду. Типовые инструменты вызова команд следующие: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кнопки;</w:t>
      </w:r>
    </w:p>
    <w:p>
      <w:pPr>
        <w:pStyle w:val="CTpitemizedList11"/>
        <w:numPr>
          <w:ilvl w:val="0"/>
          <w:numId w:val="4"/>
        </w:numPr>
        <w:rPr/>
      </w:pPr>
      <w:r>
        <w:rPr/>
        <w:t>выбор действия из раскрывающегося списка.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rPr/>
      </w:pPr>
      <w:r>
        <w:rPr/>
        <w:t>Во многих случаях одна и та же команда может быть вызвана несколькими из перечисленных способов. Для краткости изложения в тексте настоящего документа там, где это возможно, предлагается использование кнопок или выбор действий из раскрывающегося списка.</w:t>
      </w:r>
    </w:p>
    <w:p>
      <w:pPr>
        <w:pStyle w:val="CTpnormal1"/>
        <w:rPr/>
      </w:pPr>
      <w:r>
        <w:rPr/>
        <w:t>Для обозначения операции выбора элемента интерфейса используется термин «щелкнуть по». Если пользователь работает с компьютером, то этот термин означает «щелкнуть левой кнопкой мыши», а если пользователь работает с мобильным устройством — то «прикоснуться к экрану мобильного устройства».</w:t>
      </w:r>
    </w:p>
    <w:p>
      <w:pPr>
        <w:pStyle w:val="CTpnormal1"/>
        <w:rPr/>
      </w:pPr>
      <w:r>
        <w:rPr/>
        <w:t xml:space="preserve">Описание вызова команд приведено для интернет-обозревателя </w:t>
      </w:r>
      <w:r>
        <w:rPr>
          <w:lang w:val="en-US"/>
        </w:rPr>
        <w:t>Internet Explorer</w:t>
      </w:r>
      <w:r>
        <w:rPr/>
        <w:t>.</w:t>
      </w:r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Иллюстрации</w:t>
      </w:r>
    </w:p>
    <w:p>
      <w:pPr>
        <w:pStyle w:val="CTpnormal1"/>
        <w:rPr/>
      </w:pPr>
      <w:r>
        <w:rPr/>
        <w:t xml:space="preserve">Приведенные в документе иллюстрации отражают вид окон и элементов графического интерфейса в интернет-обозревателе </w:t>
      </w:r>
      <w:r>
        <w:rPr>
          <w:lang w:val="en-US"/>
        </w:rPr>
        <w:t>Internet Explorer</w:t>
      </w:r>
      <w:r>
        <w:rPr/>
        <w:t>. Вид окон и элементов графического интерфейса в других интернет-обозревателях может незначительно отличаться.</w:t>
      </w:r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Оформление специального текста</w:t>
      </w:r>
    </w:p>
    <w:p>
      <w:pPr>
        <w:pStyle w:val="CTpnormal1"/>
        <w:rPr/>
      </w:pPr>
      <w:r>
        <w:rPr/>
        <w:t>В настоящем документе специальный текст оформляется в соответствии с таблицей </w:t>
      </w:r>
      <w:r>
        <w:rPr/>
        <w:fldChar w:fldCharType="begin"/>
      </w:r>
      <w:r>
        <w:rPr/>
        <w:instrText> REF _Ref189476799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Таблица </w:t>
      </w:r>
      <w:bookmarkStart w:id="35" w:name="_Ref189476799"/>
      <w:bookmarkEnd w:id="35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 — Оформление специального текста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08" w:type="dxa"/>
          <w:bottom w:w="57" w:type="dxa"/>
          <w:right w:w="108" w:type="dxa"/>
        </w:tblCellMar>
        <w:tblLook w:val="01e0" w:noVBand="0" w:noHBand="0" w:lastColumn="1" w:firstColumn="1" w:lastRow="1" w:firstRow="1"/>
      </w:tblPr>
      <w:tblGrid>
        <w:gridCol w:w="4261"/>
        <w:gridCol w:w="5092"/>
      </w:tblGrid>
      <w:tr>
        <w:trPr>
          <w:tblHeader w:val="true"/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Тип специального текста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Пример использования в тексте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полужирном начертании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окон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окне </w:t>
            </w:r>
            <w:r>
              <w:rPr>
                <w:rStyle w:val="CTsname"/>
              </w:rPr>
              <w:t>Создать задачу</w:t>
            </w:r>
            <w:r>
              <w:rPr/>
              <w:t xml:space="preserve"> настройте параметры для создания новой задачи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кнопок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Нажмите на кнопку </w:t>
            </w:r>
            <w:r>
              <w:rPr>
                <w:rStyle w:val="CTsname"/>
              </w:rPr>
              <w:t>Сохранить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полей ввода и областей ввода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поле </w:t>
            </w:r>
            <w:r>
              <w:rPr>
                <w:rStyle w:val="CTsname"/>
              </w:rPr>
              <w:t>Логин</w:t>
            </w:r>
            <w:r>
              <w:rPr/>
              <w:t xml:space="preserve"> укажите регистрационное имя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списков (раскрывающихся списков, иерархических списков), названия элементов в списках (кроме иерархических списков)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списке </w:t>
            </w:r>
            <w:r>
              <w:rPr>
                <w:rStyle w:val="CTsname"/>
              </w:rPr>
              <w:t>Исполнитель</w:t>
            </w:r>
            <w:r>
              <w:rPr/>
              <w:t xml:space="preserve"> выберите исполнителя задачи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переключателей и их положений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По умолчанию переключатель </w:t>
            </w:r>
            <w:r>
              <w:rPr>
                <w:rStyle w:val="CTsname"/>
              </w:rPr>
              <w:t>Неявные права на документ после завершения</w:t>
            </w:r>
            <w:r>
              <w:rPr/>
              <w:t xml:space="preserve"> установлен в положение </w:t>
            </w:r>
            <w:r>
              <w:rPr>
                <w:rStyle w:val="CTsname"/>
              </w:rPr>
              <w:t>Отменить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флажков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Установите флажок </w:t>
            </w:r>
            <w:r>
              <w:rPr>
                <w:rStyle w:val="CTsname"/>
              </w:rPr>
              <w:t>Выбрать все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секций в окнах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секции </w:t>
            </w:r>
            <w:r>
              <w:rPr>
                <w:b/>
              </w:rPr>
              <w:t>Регистрационная карточка</w:t>
            </w:r>
            <w:r>
              <w:rPr/>
              <w:t xml:space="preserve"> указываются регистрационные данные</w:t>
            </w:r>
            <w:r>
              <w:rPr>
                <w:lang w:val="en-US"/>
              </w:rPr>
              <w:t> </w:t>
            </w:r>
            <w:r>
              <w:rPr/>
              <w:t>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столбцов в таблицах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столбце </w:t>
            </w:r>
            <w:r>
              <w:rPr>
                <w:rStyle w:val="CTsname"/>
              </w:rPr>
              <w:t>Название</w:t>
            </w:r>
            <w:r>
              <w:rPr/>
              <w:t xml:space="preserve"> отображается название 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вкладок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 xml:space="preserve">Выберите вкладку </w:t>
            </w:r>
            <w:r>
              <w:rPr>
                <w:rStyle w:val="CTsname"/>
              </w:rPr>
              <w:t>На контроле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Слово «Внимание!» (этим словом выделяется текст с информацией о важных последствиях какой-либо операции)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>
                <w:rStyle w:val="CTsname"/>
              </w:rPr>
              <w:t>Внимание!</w:t>
            </w:r>
            <w:r>
              <w:rPr/>
              <w:t xml:space="preserve"> Удаление маршрута со статусом «активный» делает этот маршрут недоступным для использования в Системе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полужирном начертании шрифта «</w:t>
            </w:r>
            <w:r>
              <w:rPr>
                <w:lang w:val="en-US"/>
              </w:rPr>
              <w:t>Courier</w:t>
            </w:r>
            <w:r>
              <w:rPr/>
              <w:t xml:space="preserve"> </w:t>
            </w:r>
            <w:r>
              <w:rPr>
                <w:lang w:val="en-US"/>
              </w:rPr>
              <w:t>New</w:t>
            </w:r>
            <w:r>
              <w:rPr/>
              <w:t>»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Регистрационные имена и пароли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 xml:space="preserve">При запуске сеанса работы с модулем укажите регистрационное имя пользователя </w:t>
            </w:r>
            <w:r>
              <w:rPr>
                <w:rStyle w:val="CTsstring"/>
              </w:rPr>
              <w:t>sysadmin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Текст, вводимый с клавиатуры, и значения параметров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По умолчанию значение параметра равно </w:t>
            </w:r>
            <w:r>
              <w:rPr>
                <w:rStyle w:val="CTsstring"/>
              </w:rPr>
              <w:t>1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угловых скобках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клавиш на клавиатуре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Нажмите комбинацию клавиш &lt;</w:t>
            </w:r>
            <w:r>
              <w:rPr>
                <w:lang w:val="en-US"/>
              </w:rPr>
              <w:t>Ctrl</w:t>
            </w:r>
            <w:r>
              <w:rPr/>
              <w:t>+</w:t>
            </w:r>
            <w:r>
              <w:rPr>
                <w:lang w:val="en-US"/>
              </w:rPr>
              <w:t>Shift</w:t>
            </w:r>
            <w:r>
              <w:rPr/>
              <w:t>&gt;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курсивном начертании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Термины при первом употреблении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>
                <w:i/>
              </w:rPr>
              <w:t>Маршрутом</w:t>
            </w:r>
            <w:r>
              <w:rPr/>
              <w:t xml:space="preserve"> называется последовательность этапов обработки 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Слово «Примечание» (этим словом выделяется текст с дополнительной информацией)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>
                <w:i/>
                <w:i/>
              </w:rPr>
            </w:pPr>
            <w:r>
              <w:rPr>
                <w:i/>
              </w:rPr>
              <w:t>Примечание</w:t>
            </w:r>
            <w:r>
              <w:rPr>
                <w:i/>
                <w:lang w:val="en-US"/>
              </w:rPr>
              <w:t> </w:t>
            </w:r>
            <w:r>
              <w:rPr>
                <w:i/>
              </w:rPr>
              <w:t>1</w:t>
            </w:r>
            <w:r>
              <w:rPr/>
              <w:t>. При публикации маршрута автоматически выполнится его сохранение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угловых кавычках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модулей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Модуль «Дизайнер маршрутов» применяется на рабочем месте администратора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элементов в иерархических списках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Посмотреть список документов в папке «Результаты последнего поиска»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Любые названия, не предусмотренные настоящим соглашением и требующие специального выделения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</w:r>
          </w:p>
        </w:tc>
      </w:tr>
    </w:tbl>
    <w:p>
      <w:pPr>
        <w:pStyle w:val="CTpnormal1"/>
        <w:rPr/>
      </w:pPr>
      <w:r>
        <w:rPr/>
      </w:r>
    </w:p>
    <w:p>
      <w:pPr>
        <w:pStyle w:val="1"/>
        <w:numPr>
          <w:ilvl w:val="0"/>
          <w:numId w:val="2"/>
        </w:numPr>
        <w:ind w:left="0" w:hanging="0"/>
        <w:rPr/>
      </w:pPr>
      <w:bookmarkStart w:id="36" w:name="_Toc511745849"/>
      <w:bookmarkStart w:id="37" w:name="_Toc475091896"/>
      <w:bookmarkStart w:id="38" w:name="_Toc462250356"/>
      <w:bookmarkStart w:id="39" w:name="_Toc14450414"/>
      <w:bookmarkStart w:id="40" w:name="_Toc511725450"/>
      <w:bookmarkStart w:id="41" w:name="_Toc505613650"/>
      <w:bookmarkStart w:id="42" w:name="_Toc483406733"/>
      <w:bookmarkStart w:id="43" w:name="_Toc462158244"/>
      <w:bookmarkStart w:id="44" w:name="_Toc438125265"/>
      <w:bookmarkStart w:id="45" w:name="_Ref201491556"/>
      <w:bookmarkEnd w:id="36"/>
      <w:bookmarkEnd w:id="37"/>
      <w:bookmarkEnd w:id="38"/>
      <w:r>
        <w:rPr/>
        <w:t>Назначение и условия применения</w:t>
      </w:r>
      <w:bookmarkEnd w:id="39"/>
      <w:bookmarkEnd w:id="40"/>
      <w:bookmarkEnd w:id="41"/>
      <w:bookmarkEnd w:id="42"/>
      <w:bookmarkEnd w:id="43"/>
      <w:bookmarkEnd w:id="44"/>
      <w:bookmarkEnd w:id="45"/>
    </w:p>
    <w:p>
      <w:pPr>
        <w:pStyle w:val="2"/>
        <w:numPr>
          <w:ilvl w:val="1"/>
          <w:numId w:val="2"/>
        </w:numPr>
        <w:ind w:left="0" w:firstLine="720"/>
        <w:rPr/>
      </w:pPr>
      <w:bookmarkStart w:id="46" w:name="_Toc462158245"/>
      <w:bookmarkStart w:id="47" w:name="_Toc511745849"/>
      <w:bookmarkStart w:id="48" w:name="_Toc475091896"/>
      <w:bookmarkStart w:id="49" w:name="_Toc462250356"/>
      <w:bookmarkStart w:id="50" w:name="_Toc14450415"/>
      <w:bookmarkEnd w:id="46"/>
      <w:bookmarkEnd w:id="47"/>
      <w:bookmarkEnd w:id="48"/>
      <w:bookmarkEnd w:id="49"/>
      <w:r>
        <w:rPr/>
        <w:t>Цели Системы</w:t>
      </w:r>
      <w:bookmarkEnd w:id="50"/>
    </w:p>
    <w:p>
      <w:pPr>
        <w:pStyle w:val="CTpnormal1"/>
        <w:rPr/>
      </w:pPr>
      <w:r>
        <w:rPr/>
        <w:t>Основными целями создания Системы являются:</w:t>
      </w:r>
    </w:p>
    <w:p>
      <w:pPr>
        <w:pStyle w:val="CTpitemizedList11"/>
        <w:numPr>
          <w:ilvl w:val="0"/>
          <w:numId w:val="4"/>
        </w:numPr>
        <w:rPr/>
      </w:pPr>
      <w:r>
        <w:rPr/>
        <w:t>стимулирование прямых продаж продукции предприятий Тюменской области в торговых сетях Тюменской области;</w:t>
      </w:r>
    </w:p>
    <w:p>
      <w:pPr>
        <w:pStyle w:val="CTpitemizedList11"/>
        <w:numPr>
          <w:ilvl w:val="0"/>
          <w:numId w:val="4"/>
        </w:numPr>
        <w:rPr/>
      </w:pPr>
      <w:r>
        <w:rPr/>
        <w:t>снижение затрат бюджетов путем централизации закупок;</w:t>
      </w:r>
    </w:p>
    <w:p>
      <w:pPr>
        <w:pStyle w:val="CTpitemizedList11"/>
        <w:numPr>
          <w:ilvl w:val="0"/>
          <w:numId w:val="4"/>
        </w:numPr>
        <w:rPr/>
      </w:pPr>
      <w:r>
        <w:rPr/>
        <w:t>создание информационной основы для анализа структурированной информации о попозиционной динамике закупочных цен и структуре государственных закупок Тюменской области.</w:t>
      </w:r>
    </w:p>
    <w:p>
      <w:pPr>
        <w:pStyle w:val="13"/>
        <w:widowControl/>
        <w:spacing w:lineRule="auto" w:line="240" w:before="0"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rPr/>
      </w:pPr>
      <w:r>
        <w:rPr/>
        <w:t>В ходе внедрения Системы должны быть достигнуты следующие результаты: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качества принятия управленческих решений;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эффективности закупочной деятельности организаций, действующих в рамках 44-ФЗ и 223-ФЗ;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качества процесса планирования закупок товаров, работ и услуг;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повышение качества функций управления процессом мониторинга цен; 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повышение качества функций управления процессом мониторинга торговых сетей; 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уровня автоматизация процесса формирования отчетных и аналитических документов;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снижение количества ошибок при выполнении процессов мониторинга и планирования, а также снижения рисков нарушения нормативно-правовых актов РФ и Тюменской области в соответствии с которыми реализована Система. </w:t>
      </w:r>
    </w:p>
    <w:p>
      <w:pPr>
        <w:pStyle w:val="CTpitemizedList11"/>
        <w:numPr>
          <w:ilvl w:val="0"/>
          <w:numId w:val="4"/>
        </w:numPr>
        <w:rPr/>
      </w:pPr>
      <w:r>
        <w:rPr/>
        <w:t>экономия рабочего времени и связанных экономических затрат при осуществлении процедур мониторинга и планирования закупок;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/>
        <w:t>автоматизация возможности передачи и получения информации из внешних АИС, используемых Заказчиком.</w:t>
      </w:r>
    </w:p>
    <w:p>
      <w:pPr>
        <w:pStyle w:val="2"/>
        <w:numPr>
          <w:ilvl w:val="1"/>
          <w:numId w:val="2"/>
        </w:numPr>
        <w:ind w:left="0" w:firstLine="720"/>
        <w:rPr>
          <w:rFonts w:eastAsia="Calibri"/>
          <w:lang w:eastAsia="en-US"/>
        </w:rPr>
      </w:pPr>
      <w:bookmarkStart w:id="51" w:name="_Toc14450416"/>
      <w:r>
        <w:rPr>
          <w:rFonts w:eastAsia="Calibri"/>
          <w:lang w:eastAsia="en-US"/>
        </w:rPr>
        <w:t>Задачи Системы</w:t>
      </w:r>
      <w:bookmarkEnd w:id="51"/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достижения целей должны быть решены следующие задачи: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сбора заявок на закупку от государственных заказчиков Тюменской области в структурированном попозиционном формате в привязке к определенному справочнику;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внесения данных о ценах на товары в разрезе товарных групп для последующего формирования аналитических данных в рамках мониторинга цен;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внесения данных о товарах Тюменских производителей, представленных на полках торговых сетей;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организация возможности автоматизированного информационного взаимодействия (интеграция) Системы и существующих информационных систем;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создание автоматизированного инструмента для формирования аналитической отчетной информации на основе данных Системы в сторонних АИС;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комплекса мероприятий по внедрению, адаптации, защите, интеграции и обучению пользователей Системы.</w:t>
      </w:r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  <w:t>Система должна предоставлять и формировать: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мониторинга цен на продовольственные и непродовольственные товары, в соответствии с перечнем, утвержденными нормативными актами Правительства Тюменской области;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мониторинга торговых сетей, представленных на территории Тюменской области с целью контроля за присутствием товаров тюменских производителей в магазинах торговых сетей и принятия управленческих решений о мерах поддержки и стимулирования продаж.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планирования закупочной деятельности субъектов 44-ФЗ и 223-ФЗ на территории Тюменской области;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инструмент, позволяющий анализировать фактические закупки, осуществляемые субъектами 44-ФЗ и 223-ФЗ.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52" w:name="_Toc14450417"/>
      <w:bookmarkStart w:id="53" w:name="_Toc511725453"/>
      <w:bookmarkStart w:id="54" w:name="_Toc505613654"/>
      <w:bookmarkStart w:id="55" w:name="_Toc483406737"/>
      <w:bookmarkStart w:id="56" w:name="_Toc462158248"/>
      <w:bookmarkStart w:id="57" w:name="_Toc438125268"/>
      <w:bookmarkStart w:id="58" w:name="_Toc343004637"/>
      <w:r>
        <w:rPr/>
        <w:t xml:space="preserve">Требования к аппаратно-программному обеспечению </w:t>
      </w:r>
      <w:bookmarkEnd w:id="53"/>
      <w:bookmarkEnd w:id="54"/>
      <w:bookmarkEnd w:id="55"/>
      <w:bookmarkEnd w:id="56"/>
      <w:bookmarkEnd w:id="57"/>
      <w:bookmarkEnd w:id="58"/>
      <w:r>
        <w:rPr/>
        <w:t>Системы</w:t>
      </w:r>
      <w:bookmarkEnd w:id="52"/>
    </w:p>
    <w:p>
      <w:pPr>
        <w:pStyle w:val="CTpnormal1"/>
        <w:rPr/>
      </w:pPr>
      <w:r>
        <w:rPr/>
        <w:t>Для работы с Системой на стационарном компьютере, этот компьютер должен отвечать следующим общесистемным техническим характеристикам:</w:t>
      </w:r>
    </w:p>
    <w:p>
      <w:pPr>
        <w:pStyle w:val="CTpitemizedList11"/>
        <w:numPr>
          <w:ilvl w:val="0"/>
          <w:numId w:val="4"/>
        </w:numPr>
        <w:rPr/>
      </w:pPr>
      <w:r>
        <w:rPr/>
        <w:t>процессор с тактовой частотой не менее 1,6 ГГц;</w:t>
      </w:r>
    </w:p>
    <w:p>
      <w:pPr>
        <w:pStyle w:val="CTpitemizedList11"/>
        <w:numPr>
          <w:ilvl w:val="0"/>
          <w:numId w:val="4"/>
        </w:numPr>
        <w:rPr/>
      </w:pPr>
      <w:r>
        <w:rPr/>
        <w:t>объем оперативной памяти не менее 1 Гб;</w:t>
      </w:r>
    </w:p>
    <w:p>
      <w:pPr>
        <w:pStyle w:val="CTpitemizedList11"/>
        <w:numPr>
          <w:ilvl w:val="0"/>
          <w:numId w:val="4"/>
        </w:numPr>
        <w:rPr/>
      </w:pPr>
      <w:r>
        <w:rPr/>
        <w:t>сетевой адаптер с пропускной способностью не ниже 100 Мбит/с;</w:t>
      </w:r>
    </w:p>
    <w:p>
      <w:pPr>
        <w:pStyle w:val="CTpitemizedList11"/>
        <w:numPr>
          <w:ilvl w:val="0"/>
          <w:numId w:val="4"/>
        </w:numPr>
        <w:rPr/>
      </w:pPr>
      <w:r>
        <w:rPr/>
        <w:t>ширина интернет-канала не ниже 1 Мбит/с;</w:t>
      </w:r>
    </w:p>
    <w:p>
      <w:pPr>
        <w:pStyle w:val="CTpitemizedList11"/>
        <w:numPr>
          <w:ilvl w:val="0"/>
          <w:numId w:val="4"/>
        </w:numPr>
        <w:rPr/>
      </w:pPr>
      <w:r>
        <w:rPr/>
        <w:t>минимальные требования к браузерам пользователей системы: Google Chrome версии 63 или выше, Firefox версии 56 или выше, Safari версии 10 или выше, Microsoft Edge версии 12 или выше.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59" w:name="_Toc14450418"/>
      <w:bookmarkStart w:id="60" w:name="_Toc511725454"/>
      <w:bookmarkStart w:id="61" w:name="_Toc505613655"/>
      <w:bookmarkStart w:id="62" w:name="_Ref497308843"/>
      <w:bookmarkStart w:id="63" w:name="_Toc483406738"/>
      <w:bookmarkStart w:id="64" w:name="_Toc462158250"/>
      <w:bookmarkStart w:id="65" w:name="_Toc438125261"/>
      <w:r>
        <w:rPr/>
        <w:t>Уровень подготовки пользователей</w:t>
      </w:r>
      <w:bookmarkEnd w:id="59"/>
      <w:bookmarkEnd w:id="60"/>
      <w:bookmarkEnd w:id="61"/>
      <w:bookmarkEnd w:id="62"/>
      <w:bookmarkEnd w:id="63"/>
      <w:bookmarkEnd w:id="64"/>
      <w:bookmarkEnd w:id="65"/>
    </w:p>
    <w:p>
      <w:pPr>
        <w:pStyle w:val="CTpnormal1"/>
        <w:keepNext w:val="true"/>
        <w:rPr/>
      </w:pPr>
      <w:r>
        <w:rPr/>
        <w:t>Данный документ рассчитан на пользователей, обладающих следующими знаниями и навыками: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работа с интернет-обозревателями;</w:t>
      </w:r>
    </w:p>
    <w:p>
      <w:pPr>
        <w:pStyle w:val="CTpitemizedList11"/>
        <w:numPr>
          <w:ilvl w:val="0"/>
          <w:numId w:val="4"/>
        </w:numPr>
        <w:rPr/>
      </w:pPr>
      <w:r>
        <w:rPr/>
        <w:t>понимание общего принципа работы приложений на основе</w:t>
        <w:br/>
        <w:t>клиент-серверной технологии, подразумевающее понимание такого термина как «сервер»;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для работы с Системой на компьютере: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>использование клавиатуры и устройства «мышь» (далее — мышь);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 xml:space="preserve">работа со стандартными элементами графического интерфейса приложений, работающих под управлением операционной системы (ОС) </w:t>
      </w:r>
      <w:r>
        <w:rPr>
          <w:lang w:val="en-US"/>
        </w:rPr>
        <w:t>Microsoft Windows</w:t>
      </w:r>
      <w:r>
        <w:rPr/>
        <w:t>;</w:t>
      </w:r>
    </w:p>
    <w:p>
      <w:pPr>
        <w:pStyle w:val="CTpitemizedList2"/>
        <w:numPr>
          <w:ilvl w:val="0"/>
          <w:numId w:val="3"/>
        </w:numPr>
        <w:rPr/>
      </w:pPr>
      <w:r>
        <w:rPr/>
        <w:t xml:space="preserve">работа с программой «Проводник», программами пакета </w:t>
      </w:r>
      <w:r>
        <w:rPr>
          <w:lang w:val="en-US"/>
        </w:rPr>
        <w:t>Microsoft Office</w:t>
      </w:r>
      <w:r>
        <w:rPr/>
        <w:t>, любой почтовой программой;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для работы с Системой на мобильном устройстве: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>работа со стандартными элементами графического интерфейса приложений, используемых на мобильных устройствах;</w:t>
      </w:r>
    </w:p>
    <w:p>
      <w:pPr>
        <w:pStyle w:val="CTpitemizedList2"/>
        <w:numPr>
          <w:ilvl w:val="0"/>
          <w:numId w:val="3"/>
        </w:numPr>
        <w:rPr/>
      </w:pPr>
      <w:r>
        <w:rPr/>
        <w:t xml:space="preserve">работа с программами пакета </w:t>
      </w:r>
      <w:r>
        <w:rPr>
          <w:lang w:val="en-US"/>
        </w:rPr>
        <w:t>Microsoft</w:t>
      </w:r>
      <w:r>
        <w:rPr/>
        <w:t xml:space="preserve"> </w:t>
      </w:r>
      <w:r>
        <w:rPr>
          <w:lang w:val="en-US"/>
        </w:rPr>
        <w:t>Office</w:t>
      </w:r>
      <w:r>
        <w:rPr/>
        <w:t>, любой почтовой программой, адаптированными для мобильных устройств.</w:t>
      </w:r>
    </w:p>
    <w:p>
      <w:pPr>
        <w:pStyle w:val="CTpnormal1"/>
        <w:keepNext w:val="true"/>
        <w:rPr/>
      </w:pPr>
      <w:r>
        <w:rPr/>
      </w:r>
    </w:p>
    <w:p>
      <w:pPr>
        <w:pStyle w:val="1"/>
        <w:numPr>
          <w:ilvl w:val="0"/>
          <w:numId w:val="2"/>
        </w:numPr>
        <w:ind w:left="0" w:hanging="0"/>
        <w:rPr/>
      </w:pPr>
      <w:bookmarkStart w:id="66" w:name="_Toc14450419"/>
      <w:bookmarkStart w:id="67" w:name="_Toc511745851"/>
      <w:r>
        <w:rPr/>
        <w:t>Подготовка к работе</w:t>
      </w:r>
      <w:bookmarkEnd w:id="66"/>
      <w:bookmarkEnd w:id="67"/>
    </w:p>
    <w:p>
      <w:pPr>
        <w:pStyle w:val="2"/>
        <w:numPr>
          <w:ilvl w:val="1"/>
          <w:numId w:val="2"/>
        </w:numPr>
        <w:ind w:left="0" w:firstLine="720"/>
        <w:rPr/>
      </w:pPr>
      <w:bookmarkStart w:id="68" w:name="_Toc511745856"/>
      <w:bookmarkStart w:id="69" w:name="_Toc462158258"/>
      <w:bookmarkStart w:id="70" w:name="_Toc438125276"/>
      <w:bookmarkStart w:id="71" w:name="_Ref402517359"/>
      <w:bookmarkStart w:id="72" w:name="_Ref484600534"/>
      <w:bookmarkStart w:id="73" w:name="_Toc14450420"/>
      <w:bookmarkStart w:id="74" w:name="_Toc514170974"/>
      <w:bookmarkStart w:id="75" w:name="_Toc505613658"/>
      <w:bookmarkStart w:id="76" w:name="_Ref496539248"/>
      <w:bookmarkStart w:id="77" w:name="_Ref496538738"/>
      <w:bookmarkEnd w:id="72"/>
      <w:r>
        <w:rPr/>
        <w:t>Авторизация и завершение работы</w:t>
      </w:r>
      <w:bookmarkEnd w:id="73"/>
      <w:bookmarkEnd w:id="74"/>
      <w:bookmarkEnd w:id="75"/>
      <w:bookmarkEnd w:id="76"/>
      <w:bookmarkEnd w:id="77"/>
    </w:p>
    <w:p>
      <w:pPr>
        <w:pStyle w:val="3"/>
        <w:numPr>
          <w:ilvl w:val="2"/>
          <w:numId w:val="2"/>
        </w:numPr>
        <w:ind w:left="0" w:firstLine="720"/>
        <w:rPr/>
      </w:pPr>
      <w:bookmarkStart w:id="78" w:name="_Toc505613659"/>
      <w:bookmarkStart w:id="79" w:name="_Ref497308930"/>
      <w:bookmarkStart w:id="80" w:name="_Ref497308864"/>
      <w:bookmarkStart w:id="81" w:name="_Toc14450421"/>
      <w:bookmarkStart w:id="82" w:name="_Toc514170975"/>
      <w:r>
        <w:rPr/>
        <w:t>Авторизация в Системе</w:t>
      </w:r>
      <w:bookmarkEnd w:id="81"/>
      <w:bookmarkEnd w:id="82"/>
      <w:r>
        <w:rPr/>
        <w:t xml:space="preserve"> </w:t>
      </w:r>
      <w:bookmarkEnd w:id="78"/>
      <w:bookmarkEnd w:id="79"/>
      <w:bookmarkEnd w:id="80"/>
    </w:p>
    <w:p>
      <w:pPr>
        <w:pStyle w:val="CTpnormal1"/>
        <w:keepNext w:val="true"/>
        <w:rPr/>
      </w:pPr>
      <w:r>
        <w:rPr/>
        <w:t>Для того чтобы авторизоваться в Системе: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на компьютере или мобильном устройстве пользователя запустите интернет-обозреватель;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адресной строке укажите </w:t>
      </w:r>
      <w:r>
        <w:rPr>
          <w:lang w:val="en-US"/>
        </w:rPr>
        <w:t>URL</w:t>
      </w:r>
      <w:r>
        <w:rPr/>
        <w:t xml:space="preserve">-адрес </w:t>
      </w:r>
      <w:hyperlink r:id="rId15">
        <w:r>
          <w:rPr>
            <w:rStyle w:val="Style5"/>
          </w:rPr>
          <w:t>http://atd.72to.ru/edo</w:t>
        </w:r>
      </w:hyperlink>
      <w:r>
        <w:rPr/>
        <w:t>;</w:t>
      </w:r>
    </w:p>
    <w:p>
      <w:pPr>
        <w:pStyle w:val="CTporderedList11"/>
        <w:keepNext w:val="true"/>
        <w:numPr>
          <w:ilvl w:val="0"/>
          <w:numId w:val="5"/>
        </w:numPr>
        <w:rPr>
          <w:spacing w:val="-4"/>
        </w:rPr>
      </w:pPr>
      <w:r>
        <w:rPr>
          <w:spacing w:val="-4"/>
        </w:rPr>
        <w:t>нажмите на клавишу &lt;</w:t>
      </w:r>
      <w:r>
        <w:rPr>
          <w:spacing w:val="-4"/>
          <w:lang w:val="en-US"/>
        </w:rPr>
        <w:t>Enter</w:t>
      </w:r>
      <w:r>
        <w:rPr>
          <w:spacing w:val="-4"/>
        </w:rPr>
        <w:t>&gt;. Откроется страница авторизации (рис. </w:t>
      </w:r>
      <w:r>
        <w:rPr>
          <w:spacing w:val="-4"/>
        </w:rPr>
        <w:fldChar w:fldCharType="begin"/>
      </w:r>
      <w:r>
        <w:rPr>
          <w:spacing w:val="-4"/>
        </w:rPr>
        <w:instrText> REF _Ref402256511 \h </w:instrText>
      </w:r>
      <w:r>
        <w:rPr>
          <w:spacing w:val="-4"/>
        </w:rPr>
        <w:fldChar w:fldCharType="separate"/>
      </w:r>
      <w:r>
        <w:rPr>
          <w:spacing w:val="-4"/>
        </w:rPr>
        <w:t>1</w:t>
      </w:r>
      <w:r>
        <w:rPr>
          <w:spacing w:val="-4"/>
        </w:rPr>
        <w:fldChar w:fldCharType="end"/>
      </w:r>
      <w:r>
        <w:rPr>
          <w:spacing w:val="-4"/>
        </w:rPr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поля</w:t>
      </w:r>
      <w:r>
        <w:rPr>
          <w:lang w:val="en-US"/>
        </w:rPr>
        <w:t> </w:t>
      </w:r>
      <w:r>
        <w:rPr>
          <w:rStyle w:val="CTsname"/>
        </w:rPr>
        <w:t>Логин</w:t>
      </w:r>
      <w:r>
        <w:rPr/>
        <w:t xml:space="preserve"> и </w:t>
      </w:r>
      <w:r>
        <w:rPr>
          <w:rStyle w:val="CTsname"/>
        </w:rPr>
        <w:t>Пароль</w:t>
      </w:r>
      <w:r>
        <w:rPr/>
        <w:t>;</w:t>
      </w:r>
    </w:p>
    <w:p>
      <w:pPr>
        <w:pStyle w:val="CTpnormal1"/>
        <w:rPr>
          <w:i/>
          <w:i/>
        </w:rPr>
      </w:pPr>
      <w:r>
        <w:rPr>
          <w:i/>
        </w:rPr>
      </w:r>
    </w:p>
    <w:p>
      <w:pPr>
        <w:pStyle w:val="CTpnormal1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1</w:t>
      </w:r>
      <w:r>
        <w:rPr>
          <w:i/>
        </w:rPr>
        <w:fldChar w:fldCharType="end"/>
      </w:r>
      <w:r>
        <w:rPr/>
        <w:t>. Значение, указанное в поле </w:t>
      </w:r>
      <w:r>
        <w:rPr>
          <w:rStyle w:val="CTsname"/>
        </w:rPr>
        <w:t>Логин</w:t>
      </w:r>
      <w:r>
        <w:rPr/>
        <w:t>, сохраняется и в дальнейшем может быть выбрано из раскрывающегося списка. Значение, указанное при последней авторизации, автоматически отображается в этом поле при последующей авторизации.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Войти</w:t>
      </w:r>
      <w:r>
        <w:rPr/>
        <w:t xml:space="preserve">. В результате откроется главная страница Системы (см. п. </w:t>
      </w:r>
      <w:r>
        <w:rPr/>
        <w:fldChar w:fldCharType="begin"/>
      </w:r>
      <w:r>
        <w:rPr/>
        <w:instrText> REF _Ref14079422 \r \h </w:instrText>
      </w:r>
      <w:r>
        <w:rPr/>
        <w:fldChar w:fldCharType="separate"/>
      </w:r>
      <w:r>
        <w:rPr/>
        <w:t>3.2.1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8890" distL="0" distR="6350">
            <wp:extent cx="5785485" cy="1649095"/>
            <wp:effectExtent l="0" t="0" r="0" b="0"/>
            <wp:docPr id="16" name="Рисунок 12" descr="D:\Cloud Mail.Ru\Cognitive\Мои проекты\32 Тюмень\Документация\_Pic - Инструкция пользователя 223-ФЗ\Authoriz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" descr="D:\Cloud Mail.Ru\Cognitive\Мои проекты\32 Тюмень\Документация\_Pic - Инструкция пользователя 223-ФЗ\Authorizatio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keepNext w:val="true"/>
        <w:rPr/>
      </w:pPr>
      <w:r>
        <w:rPr/>
        <w:t>Рисунок </w:t>
      </w:r>
      <w:bookmarkStart w:id="83" w:name="_Ref402256511"/>
      <w:bookmarkStart w:id="84" w:name="_Ref30333748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bookmarkEnd w:id="83"/>
      <w:bookmarkEnd w:id="84"/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</w:r>
      <w:bookmarkStart w:id="85" w:name="_Toc483406743"/>
      <w:bookmarkStart w:id="86" w:name="_Toc462158255"/>
      <w:bookmarkStart w:id="87" w:name="_Toc483406743"/>
      <w:bookmarkStart w:id="88" w:name="_Toc462158255"/>
    </w:p>
    <w:p>
      <w:pPr>
        <w:pStyle w:val="CTpnormalCentre1"/>
        <w:rPr/>
      </w:pPr>
      <w:r>
        <w:rPr/>
      </w:r>
      <w:bookmarkStart w:id="89" w:name="_Toc505613660"/>
      <w:bookmarkStart w:id="90" w:name="_Toc505613660"/>
    </w:p>
    <w:p>
      <w:pPr>
        <w:pStyle w:val="CTpnormal1"/>
        <w:rPr/>
      </w:pPr>
      <w:r>
        <w:rPr/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91" w:name="_Toc483406743"/>
      <w:bookmarkStart w:id="92" w:name="_Toc462158255"/>
      <w:bookmarkStart w:id="93" w:name="_Toc505613660"/>
      <w:bookmarkStart w:id="94" w:name="_Toc14450422"/>
      <w:bookmarkStart w:id="95" w:name="_Toc514170976"/>
      <w:r>
        <w:rPr/>
        <w:t>Завершение сеанса работы и авторизация под другим регистрационным именем</w:t>
      </w:r>
      <w:bookmarkEnd w:id="91"/>
      <w:bookmarkEnd w:id="92"/>
      <w:bookmarkEnd w:id="93"/>
      <w:bookmarkEnd w:id="94"/>
      <w:bookmarkEnd w:id="95"/>
    </w:p>
    <w:p>
      <w:pPr>
        <w:pStyle w:val="CTpnormal1"/>
        <w:rPr/>
      </w:pPr>
      <w:r>
        <w:rPr/>
        <w:t>Для того чтобы завершить сеанс работы и авторизоваться в Системе под другим регистрационным именем, в правом верхнем углу страницы Системы нажмите на кнопку </w:t>
      </w:r>
      <w:r>
        <w:rPr>
          <w:rStyle w:val="CTsname"/>
        </w:rPr>
        <w:t>Выход</w:t>
      </w:r>
      <w:r>
        <w:rPr/>
        <w:t> </w:t>
      </w:r>
      <w:r>
        <w:rPr/>
        <w:drawing>
          <wp:inline distT="0" distB="0" distL="0" distR="0">
            <wp:extent cx="234315" cy="212090"/>
            <wp:effectExtent l="0" t="0" r="0" b="0"/>
            <wp:docPr id="17" name="Рисунок 72" descr="Exit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2" descr="ExitButt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В результате откроется страница авторизации (см. п. </w:t>
      </w:r>
      <w:r>
        <w:rPr/>
        <w:fldChar w:fldCharType="begin"/>
      </w:r>
      <w:r>
        <w:rPr/>
        <w:instrText> REF _Ref497308930 \r \h </w:instrText>
      </w:r>
      <w:r>
        <w:rPr/>
        <w:fldChar w:fldCharType="separate"/>
      </w:r>
      <w:r>
        <w:rPr/>
        <w:t>3.1.1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1"/>
        <w:rPr>
          <w:lang w:val="x-none"/>
        </w:rPr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2</w:t>
      </w:r>
      <w:r>
        <w:rPr>
          <w:i/>
        </w:rPr>
        <w:fldChar w:fldCharType="end"/>
      </w:r>
      <w:r>
        <w:rPr/>
        <w:t xml:space="preserve">. </w:t>
      </w:r>
      <w:r>
        <w:rPr>
          <w:lang w:val="x-none"/>
        </w:rPr>
        <w:t xml:space="preserve">Если авторизовавшийся пользователь не совершает никаких действий на </w:t>
      </w:r>
      <w:r>
        <w:rPr/>
        <w:t>веб-</w:t>
      </w:r>
      <w:r>
        <w:rPr>
          <w:lang w:val="x-none"/>
        </w:rPr>
        <w:t xml:space="preserve">странице </w:t>
      </w:r>
      <w:r>
        <w:rPr/>
        <w:t>Системы</w:t>
      </w:r>
      <w:r>
        <w:rPr>
          <w:lang w:val="x-none"/>
        </w:rPr>
        <w:t>, то по истечении определенного времени</w:t>
      </w:r>
      <w:r>
        <w:rPr/>
        <w:t> — </w:t>
      </w:r>
      <w:r>
        <w:rPr>
          <w:i/>
        </w:rPr>
        <w:t>тайм-аута сеанса</w:t>
      </w:r>
      <w:r>
        <w:rPr/>
        <w:t> — при попытке совершения любого действия пользователь будет автоматически перенаправлен на страницу авторизации. Для того чтобы продолжить работу, следует авторизоваться в Системе. Тайм</w:t>
        <w:noBreakHyphen/>
        <w:t>аут сеанса по умолчанию составляет 15 минут.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96" w:name="_Toc462158258"/>
      <w:bookmarkStart w:id="97" w:name="_Toc438125276"/>
      <w:bookmarkStart w:id="98" w:name="_Ref402517359"/>
      <w:bookmarkStart w:id="99" w:name="_Ref484600534"/>
      <w:bookmarkStart w:id="100" w:name="_Toc14450423"/>
      <w:bookmarkEnd w:id="99"/>
      <w:r>
        <w:rPr/>
        <w:t>Описание главной страницы</w:t>
      </w:r>
      <w:bookmarkEnd w:id="96"/>
      <w:bookmarkEnd w:id="97"/>
      <w:bookmarkEnd w:id="98"/>
      <w:r>
        <w:rPr/>
        <w:t xml:space="preserve"> Системы</w:t>
      </w:r>
      <w:bookmarkEnd w:id="68"/>
      <w:bookmarkEnd w:id="100"/>
    </w:p>
    <w:p>
      <w:pPr>
        <w:pStyle w:val="3"/>
        <w:numPr>
          <w:ilvl w:val="2"/>
          <w:numId w:val="2"/>
        </w:numPr>
        <w:ind w:left="0" w:firstLine="720"/>
        <w:rPr/>
      </w:pPr>
      <w:bookmarkStart w:id="101" w:name="_Toc14450424"/>
      <w:bookmarkStart w:id="102" w:name="_Ref14079422"/>
      <w:bookmarkStart w:id="103" w:name="_Toc517795657"/>
      <w:bookmarkStart w:id="104" w:name="_Toc486860391"/>
      <w:bookmarkStart w:id="105" w:name="_Toc462158259"/>
      <w:bookmarkStart w:id="106" w:name="_Toc438125277"/>
      <w:r>
        <w:rPr/>
        <w:t xml:space="preserve">Внешний вид </w:t>
      </w:r>
      <w:bookmarkEnd w:id="104"/>
      <w:bookmarkEnd w:id="105"/>
      <w:bookmarkEnd w:id="106"/>
      <w:r>
        <w:rPr/>
        <w:t xml:space="preserve">страницы </w:t>
      </w:r>
      <w:bookmarkEnd w:id="102"/>
      <w:bookmarkEnd w:id="103"/>
      <w:r>
        <w:rPr/>
        <w:t>Системы</w:t>
      </w:r>
      <w:bookmarkEnd w:id="101"/>
    </w:p>
    <w:p>
      <w:pPr>
        <w:pStyle w:val="CTpnormal1"/>
        <w:rPr/>
      </w:pPr>
      <w:r>
        <w:rPr/>
        <w:t>На 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представлен внешний вид страницы Системы.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3810" distL="0" distR="7620">
            <wp:extent cx="5935980" cy="3901440"/>
            <wp:effectExtent l="0" t="0" r="0" b="0"/>
            <wp:docPr id="18" name="Рисунок 61" descr="D:\Cloud Mail.Ru\Cognitive\Мои проекты\32 Тюмень\Документация\_Pic - Инструкция пользователя 223-ФЗ\Main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1" descr="D:\Cloud Mail.Ru\Cognitive\Мои проекты\32 Тюмень\Документация\_Pic - Инструкция пользователя 223-ФЗ\MainPage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t xml:space="preserve">Рисунок </w:t>
      </w:r>
      <w:bookmarkStart w:id="107" w:name="_Ref40313311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bookmarkEnd w:id="107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Навигация по страницам Системы осуществляется с помощью вкладок в следующем порядке: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переход на основную вкладку;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переход на одну из дополнительных вкладок, отображающихся для выбранной основной вкладки;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переход на одну из вложенных вкладок, отображающихся для выбранной дополнительной вкладки. В результате в рабочей области отображается содержимое, соответствующее сочетанию трех последовательно выбранных вкладок.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rPr/>
      </w:pPr>
      <w:r>
        <w:rPr>
          <w:i/>
        </w:rPr>
        <w:t xml:space="preserve">Примечание 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3</w:t>
      </w:r>
      <w:r>
        <w:rPr>
          <w:i/>
        </w:rPr>
        <w:fldChar w:fldCharType="end"/>
      </w:r>
      <w:r>
        <w:rPr/>
        <w:t>. Набор основных и соответствующих им дополнительных вкладок, отображающихся для каждого пользователя, зависит от назначенных ему прав на действия с объектами Системы.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08" w:name="_Toc14450425"/>
      <w:bookmarkStart w:id="109" w:name="_Toc517795658"/>
      <w:bookmarkStart w:id="110" w:name="_Toc486860392"/>
      <w:bookmarkStart w:id="111" w:name="_Toc462158260"/>
      <w:bookmarkStart w:id="112" w:name="_Toc438125278"/>
      <w:bookmarkStart w:id="113" w:name="_Ref413232918"/>
      <w:r>
        <w:rPr/>
        <w:t>Панель основных вкладок</w:t>
      </w:r>
      <w:bookmarkEnd w:id="108"/>
      <w:bookmarkEnd w:id="109"/>
      <w:bookmarkEnd w:id="110"/>
      <w:bookmarkEnd w:id="111"/>
      <w:bookmarkEnd w:id="112"/>
      <w:bookmarkEnd w:id="113"/>
    </w:p>
    <w:p>
      <w:pPr>
        <w:pStyle w:val="CTpnormal1"/>
        <w:rPr/>
      </w:pPr>
      <w:r>
        <w:rPr/>
        <w:t xml:space="preserve">Описание </w:t>
      </w:r>
      <w:r>
        <w:rPr>
          <w:i/>
        </w:rPr>
        <w:t>основных вкладок</w:t>
      </w:r>
      <w:r>
        <w:rPr/>
        <w:t xml:space="preserve"> Системы приведено в таблице </w:t>
      </w:r>
      <w:r>
        <w:rPr/>
        <w:fldChar w:fldCharType="begin"/>
      </w:r>
      <w:r>
        <w:rPr/>
        <w:instrText> REF _Ref406422455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 xml:space="preserve">Таблица </w:t>
      </w:r>
      <w:bookmarkStart w:id="114" w:name="_Ref406422455"/>
      <w:bookmarkStart w:id="115" w:name="_Ref403139638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bookmarkEnd w:id="114"/>
      <w:bookmarkEnd w:id="115"/>
      <w:r>
        <w:rPr/>
        <w:t> — Краткое описание основных вкладок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2665"/>
        <w:gridCol w:w="6688"/>
      </w:tblGrid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Название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Содержание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«Мои задачи»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Перечень поручений, согласований, утверждений и ознакомлений (далее по тексту документа будет употребляться общий термин «задача»), находящихся у текущего пользователя на исполнении или на контроле (отображается на соответствующей дополнительной вкладке), а также средства поиска указанных задач по различным критериям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«Планирование»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Средства для выполнения операций, связанных с планированием закупок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«Контракты/Договоры»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Средства для выполнения операций, связанных с учетом и исполнением контрактов и договоров</w:t>
            </w:r>
          </w:p>
        </w:tc>
      </w:tr>
    </w:tbl>
    <w:p>
      <w:pPr>
        <w:pStyle w:val="CTpnormal1"/>
        <w:rPr/>
      </w:pPr>
      <w:r>
        <w:rPr/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16" w:name="_Toc14450426"/>
      <w:bookmarkStart w:id="117" w:name="_Toc517795659"/>
      <w:bookmarkStart w:id="118" w:name="_Ref516141876"/>
      <w:r>
        <w:rPr/>
        <w:t>Панель дополнительных вкладок</w:t>
      </w:r>
      <w:bookmarkEnd w:id="116"/>
      <w:bookmarkEnd w:id="117"/>
      <w:bookmarkEnd w:id="118"/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дополнительных вкладок</w:t>
      </w:r>
      <w:r>
        <w:rPr/>
        <w:t xml:space="preserve"> отображаются вкладки, соответствующие группам действий, которые возможно выполнить на выбранной основной вкладке (см. п. </w:t>
      </w:r>
      <w:r>
        <w:rPr/>
        <w:fldChar w:fldCharType="begin"/>
      </w:r>
      <w:r>
        <w:rPr/>
        <w:instrText> REF _Ref413232918 \r \h </w:instrText>
      </w:r>
      <w:r>
        <w:rPr/>
        <w:fldChar w:fldCharType="separate"/>
      </w:r>
      <w:r>
        <w:rPr/>
        <w:t>3.2.2</w:t>
      </w:r>
      <w:r>
        <w:rPr/>
        <w:fldChar w:fldCharType="end"/>
      </w:r>
      <w:r>
        <w:rPr/>
        <w:t xml:space="preserve">). </w:t>
      </w:r>
    </w:p>
    <w:p>
      <w:pPr>
        <w:pStyle w:val="CTpnormal1"/>
        <w:rPr/>
      </w:pPr>
      <w:r>
        <w:rPr/>
        <w:t>На некоторых основных вкладках, в левой верхней части страницы, над панелью дополнительных вкладок, отображается кнопка для выполнения определенного важного действия, например формирования плана закупок, плана-графика или отчета (см. 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, кнопка «Сформировать план»).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19" w:name="_Toc14450427"/>
      <w:bookmarkStart w:id="120" w:name="_Toc517795660"/>
      <w:bookmarkStart w:id="121" w:name="_Toc486860393"/>
      <w:bookmarkStart w:id="122" w:name="_Toc462158261"/>
      <w:bookmarkStart w:id="123" w:name="_Toc438125279"/>
      <w:bookmarkStart w:id="124" w:name="_Ref403381718"/>
      <w:r>
        <w:rPr/>
        <w:t>Панель вложенных вкладок</w:t>
      </w:r>
      <w:bookmarkEnd w:id="119"/>
      <w:bookmarkEnd w:id="120"/>
      <w:bookmarkEnd w:id="121"/>
      <w:bookmarkEnd w:id="122"/>
      <w:bookmarkEnd w:id="123"/>
      <w:bookmarkEnd w:id="124"/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вложенных вкладок</w:t>
      </w:r>
      <w:r>
        <w:rPr/>
        <w:t xml:space="preserve"> отображаются вкладки, соответствующие наборам действий, доступных на выбранной дополнительной вкладке (см. п. </w:t>
      </w:r>
      <w:r>
        <w:rPr/>
        <w:fldChar w:fldCharType="begin"/>
      </w:r>
      <w:r>
        <w:rPr/>
        <w:instrText> REF _Ref516141876 \r \h </w:instrText>
      </w:r>
      <w:r>
        <w:rPr/>
        <w:fldChar w:fldCharType="separate"/>
      </w:r>
      <w:r>
        <w:rPr/>
        <w:t>3.2.3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 xml:space="preserve">На основной вкладке </w:t>
      </w:r>
      <w:r>
        <w:rPr>
          <w:b/>
        </w:rPr>
        <w:t>Мои задачи</w:t>
      </w:r>
      <w:r>
        <w:rPr/>
        <w:t xml:space="preserve"> справа от названий вложенных вкладок </w:t>
      </w:r>
      <w:r>
        <w:rPr>
          <w:rStyle w:val="CTsname"/>
        </w:rPr>
        <w:t>Поручения</w:t>
      </w:r>
      <w:r>
        <w:rPr/>
        <w:t xml:space="preserve">, </w:t>
      </w:r>
      <w:r>
        <w:rPr>
          <w:rStyle w:val="CTsname"/>
        </w:rPr>
        <w:t>Согласования</w:t>
      </w:r>
      <w:r>
        <w:rPr/>
        <w:t xml:space="preserve">, </w:t>
      </w:r>
      <w:r>
        <w:rPr>
          <w:rStyle w:val="CTsname"/>
        </w:rPr>
        <w:t>Утверждения</w:t>
      </w:r>
      <w:r>
        <w:rPr/>
        <w:t xml:space="preserve"> и </w:t>
      </w:r>
      <w:r>
        <w:rPr>
          <w:rStyle w:val="CTsname"/>
        </w:rPr>
        <w:t>Ознакомления</w:t>
      </w:r>
      <w:r>
        <w:rPr/>
        <w:t xml:space="preserve"> отображается количество задач соответствующего типа, находящихся у текущего пользователя на контроле или на исполнении (отображается на соответствующей дополнительной вкладке) (рис. </w:t>
      </w:r>
      <w:r>
        <w:rPr/>
        <w:fldChar w:fldCharType="begin"/>
      </w:r>
      <w:r>
        <w:rPr/>
        <w:instrText> REF _Ref14080603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>На других основных вкладках, справа от названий вложенной вкладки отображается количество объектов на этой вложенной вкладке (см. 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, вложенная вкладка «Все по Тюменской области»).</w:t>
      </w:r>
    </w:p>
    <w:p>
      <w:pPr>
        <w:pStyle w:val="CTpnormal1"/>
        <w:rPr/>
      </w:pPr>
      <w:r>
        <w:rPr/>
        <w:t>Списки объектов на вложенных вкладках отображаются в виде таблиц в рабочей области.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915920"/>
            <wp:effectExtent l="0" t="0" r="0" b="0"/>
            <wp:docPr id="1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25" w:name="_Ref1408060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bookmarkEnd w:id="125"/>
    </w:p>
    <w:p>
      <w:pPr>
        <w:pStyle w:val="1"/>
        <w:numPr>
          <w:ilvl w:val="0"/>
          <w:numId w:val="2"/>
        </w:numPr>
        <w:ind w:left="0" w:hanging="0"/>
        <w:rPr/>
      </w:pPr>
      <w:bookmarkStart w:id="126" w:name="_Toc14450428"/>
      <w:bookmarkStart w:id="127" w:name="_Toc511745860"/>
      <w:r>
        <w:rPr/>
        <w:t>Описание прикладных операций</w:t>
      </w:r>
      <w:bookmarkEnd w:id="126"/>
      <w:bookmarkEnd w:id="127"/>
    </w:p>
    <w:p>
      <w:pPr>
        <w:pStyle w:val="2"/>
        <w:numPr>
          <w:ilvl w:val="1"/>
          <w:numId w:val="2"/>
        </w:numPr>
        <w:ind w:left="0" w:firstLine="720"/>
        <w:rPr/>
      </w:pPr>
      <w:bookmarkStart w:id="128" w:name="_Toc14450429"/>
      <w:bookmarkStart w:id="129" w:name="_Toc535224768"/>
      <w:bookmarkStart w:id="130" w:name="_Toc535224672"/>
      <w:bookmarkStart w:id="131" w:name="_Toc535224576"/>
      <w:bookmarkStart w:id="132" w:name="_Toc535224478"/>
      <w:bookmarkStart w:id="133" w:name="_Toc517187155"/>
      <w:bookmarkStart w:id="134" w:name="_Toc505613669"/>
      <w:r>
        <w:rPr/>
        <w:t xml:space="preserve">Формирование </w:t>
      </w:r>
      <w:bookmarkEnd w:id="134"/>
      <w:r>
        <w:rPr/>
        <w:t>бюджета</w:t>
      </w:r>
      <w:bookmarkEnd w:id="128"/>
      <w:bookmarkEnd w:id="129"/>
      <w:bookmarkEnd w:id="130"/>
      <w:bookmarkEnd w:id="131"/>
      <w:bookmarkEnd w:id="132"/>
      <w:bookmarkEnd w:id="133"/>
    </w:p>
    <w:p>
      <w:pPr>
        <w:pStyle w:val="CTpnormal1"/>
        <w:rPr/>
      </w:pPr>
      <w:r>
        <w:rPr/>
        <w:t>Для того чтобы сформировать бюджет:</w:t>
      </w:r>
    </w:p>
    <w:p>
      <w:pPr>
        <w:pStyle w:val="CTporderedList11"/>
        <w:numPr>
          <w:ilvl w:val="0"/>
          <w:numId w:val="8"/>
        </w:numPr>
        <w:rPr/>
      </w:pPr>
      <w:r>
        <w:rPr/>
        <w:t xml:space="preserve">на основной вкладке </w:t>
      </w:r>
      <w:r>
        <w:rPr>
          <w:rStyle w:val="CTsname"/>
        </w:rPr>
        <w:t>Планирование</w:t>
      </w:r>
      <w:r>
        <w:rPr/>
        <w:t xml:space="preserve"> перейдите на дополнительную вкладку </w:t>
      </w:r>
      <w:r>
        <w:rPr>
          <w:rStyle w:val="CTsname"/>
        </w:rPr>
        <w:t>Бюджеты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Сформировать бюджет</w:t>
      </w:r>
      <w:r>
        <w:rPr/>
        <w:t>, расположенную над панелью дополнительных вкладок (рис. </w:t>
      </w:r>
      <w:r>
        <w:rPr/>
        <w:fldChar w:fldCharType="begin"/>
      </w:r>
      <w:r>
        <w:rPr/>
        <w:instrText> REF _Ref14348117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). Откроется окно </w:t>
      </w:r>
      <w:r>
        <w:rPr>
          <w:rStyle w:val="CTsname"/>
        </w:rPr>
        <w:t>Формирование бюджета</w:t>
      </w:r>
      <w:r>
        <w:rPr/>
        <w:t xml:space="preserve"> (рис. </w:t>
      </w:r>
      <w:r>
        <w:rPr/>
        <w:fldChar w:fldCharType="begin"/>
      </w:r>
      <w:r>
        <w:rPr/>
        <w:instrText> REF _Ref517091536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386330"/>
            <wp:effectExtent l="0" t="0" r="0" b="0"/>
            <wp:docPr id="20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5" w:name="_Ref1434811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bookmarkEnd w:id="135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установите переключатель </w:t>
      </w:r>
      <w:r>
        <w:rPr>
          <w:rStyle w:val="CTsname"/>
        </w:rPr>
        <w:t>Год финансирования</w:t>
      </w:r>
      <w:r>
        <w:rPr/>
        <w:t xml:space="preserve"> в положение, соответствующее году, на который следует сформировать бюджет;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Откроется страница регистрации документа потока «Бюджеты» (рис. </w:t>
      </w:r>
      <w:r>
        <w:rPr/>
        <w:fldChar w:fldCharType="begin"/>
      </w:r>
      <w:r>
        <w:rPr/>
        <w:instrText> REF _Ref14349057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175">
            <wp:extent cx="5940425" cy="1567180"/>
            <wp:effectExtent l="0" t="0" r="0" b="0"/>
            <wp:docPr id="21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6" w:name="_Ref517091536"/>
      <w:bookmarkEnd w:id="13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4</w:t>
      </w:r>
      <w:r>
        <w:rPr>
          <w:i/>
        </w:rPr>
        <w:fldChar w:fldCharType="end"/>
      </w:r>
      <w:r>
        <w:rPr/>
        <w:t xml:space="preserve">. Если после нажатия на кнопку </w:t>
      </w:r>
      <w:r>
        <w:rPr>
          <w:rStyle w:val="CTsname"/>
        </w:rPr>
        <w:t>ОК</w:t>
      </w:r>
      <w:r>
        <w:rPr/>
        <w:t xml:space="preserve"> в окне </w:t>
      </w:r>
      <w:r>
        <w:rPr>
          <w:rStyle w:val="CTsname"/>
        </w:rPr>
        <w:t>Формирование бюджета</w:t>
      </w:r>
      <w:r>
        <w:rPr/>
        <w:t xml:space="preserve"> отобразилось сообщение «Формирование нового бюджета на данный год недоступно, т. к. такой бюджет существует», это означает, что на указанный год бюджет уже сформирован и отображается на вложенной вкладке </w:t>
      </w:r>
      <w:r>
        <w:rPr>
          <w:rStyle w:val="CTsname"/>
        </w:rPr>
        <w:t>Организации</w:t>
      </w:r>
      <w:r>
        <w:rPr/>
        <w:t xml:space="preserve"> (см. рис. </w:t>
      </w:r>
      <w:r>
        <w:rPr/>
        <w:fldChar w:fldCharType="begin"/>
      </w:r>
      <w:r>
        <w:rPr/>
        <w:instrText> REF _Ref14348117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). В этом случае следует установить переключатель </w:t>
      </w:r>
      <w:r>
        <w:rPr>
          <w:rStyle w:val="CTsname"/>
        </w:rPr>
        <w:t>Год финансирования</w:t>
      </w:r>
      <w:r>
        <w:rPr/>
        <w:t xml:space="preserve"> в другое положение и повторно нажать на кнопку </w:t>
      </w:r>
      <w:r>
        <w:rPr>
          <w:rStyle w:val="CTsname"/>
        </w:rPr>
        <w:t>ОК</w:t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1270" distL="0" distR="3810">
            <wp:extent cx="5939790" cy="3237230"/>
            <wp:effectExtent l="0" t="0" r="0" b="0"/>
            <wp:docPr id="22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7" w:name="_Ref1434905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bookmarkEnd w:id="137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 xml:space="preserve">. Документ будет сохранен в БД Системы и будет добавлен на вложенную вкладку </w:t>
      </w:r>
      <w:r>
        <w:rPr>
          <w:rStyle w:val="CTsname"/>
        </w:rPr>
        <w:t>Организации</w:t>
      </w:r>
      <w:r>
        <w:rPr/>
        <w:t xml:space="preserve"> (см. рис. </w:t>
      </w:r>
      <w:r>
        <w:rPr/>
        <w:fldChar w:fldCharType="begin"/>
      </w:r>
      <w:r>
        <w:rPr/>
        <w:instrText> REF _Ref14348117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>). На экране отобразится РК зарегистрированного документа (рис. </w:t>
      </w:r>
      <w:r>
        <w:rPr/>
        <w:fldChar w:fldCharType="begin"/>
      </w:r>
      <w:r>
        <w:rPr/>
        <w:instrText> REF _Ref14349278 \h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>).</w:t>
      </w:r>
    </w:p>
    <w:p>
      <w:pPr>
        <w:pStyle w:val="CTpnormalCentre1"/>
        <w:rPr/>
      </w:pPr>
      <w:r>
        <w:rPr/>
      </w:r>
    </w:p>
    <w:p>
      <w:pPr>
        <w:pStyle w:val="CTpnormalCentre1"/>
        <w:rPr/>
      </w:pPr>
      <w:r>
        <w:rPr/>
        <w:drawing>
          <wp:inline distT="0" distB="3810" distL="0" distR="3810">
            <wp:extent cx="5939790" cy="2358390"/>
            <wp:effectExtent l="0" t="0" r="0" b="0"/>
            <wp:docPr id="23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8" w:name="_Ref1434927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bookmarkEnd w:id="138"/>
    </w:p>
    <w:p>
      <w:pPr>
        <w:pStyle w:val="2"/>
        <w:numPr>
          <w:ilvl w:val="1"/>
          <w:numId w:val="2"/>
        </w:numPr>
        <w:ind w:left="0" w:firstLine="720"/>
        <w:rPr/>
      </w:pPr>
      <w:bookmarkStart w:id="139" w:name="_Toc14450430"/>
      <w:bookmarkStart w:id="140" w:name="_Ref14360914"/>
      <w:r>
        <w:rPr/>
        <w:t>Создание потребности</w:t>
      </w:r>
      <w:bookmarkEnd w:id="139"/>
      <w:bookmarkEnd w:id="140"/>
    </w:p>
    <w:p>
      <w:pPr>
        <w:pStyle w:val="CTpnormal1"/>
        <w:rPr/>
      </w:pPr>
      <w:r>
        <w:rPr/>
        <w:t>Для того чтобы создать потребность:</w:t>
      </w:r>
    </w:p>
    <w:p>
      <w:pPr>
        <w:pStyle w:val="CTporderedList11"/>
        <w:numPr>
          <w:ilvl w:val="0"/>
          <w:numId w:val="27"/>
        </w:numPr>
        <w:rPr/>
      </w:pPr>
      <w:r>
        <w:rPr/>
        <w:t xml:space="preserve">на основной вкладке </w:t>
      </w:r>
      <w:r>
        <w:rPr>
          <w:rStyle w:val="CTsname"/>
        </w:rPr>
        <w:t>Планирование</w:t>
      </w:r>
      <w:r>
        <w:rPr/>
        <w:t xml:space="preserve"> перейдите на дополнительную вкладку </w:t>
      </w:r>
      <w:r>
        <w:rPr>
          <w:rStyle w:val="CTsname"/>
        </w:rPr>
        <w:t>Потребности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Создать потребность</w:t>
      </w:r>
      <w:r>
        <w:rPr/>
        <w:t>, расположенную над панелью дополнительных вкладок (рис. </w:t>
      </w:r>
      <w:r>
        <w:rPr/>
        <w:fldChar w:fldCharType="begin"/>
      </w:r>
      <w:r>
        <w:rPr/>
        <w:instrText> REF _Ref14349920 \h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>). Откроется страница регистрации документа потока «Потребности» (рис. </w:t>
      </w:r>
      <w:r>
        <w:rPr/>
        <w:fldChar w:fldCharType="begin"/>
      </w:r>
      <w:r>
        <w:rPr/>
        <w:instrText> REF _Ref14349921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);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8255" distL="0" distR="3810">
            <wp:extent cx="5939790" cy="2449195"/>
            <wp:effectExtent l="0" t="0" r="0" b="0"/>
            <wp:docPr id="24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1" w:name="_Ref143499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bookmarkEnd w:id="141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>выполните одно из следующих действий: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если в дальнейшем создаваемую потребность следует включить в централизованную закупку, то установите флажок </w:t>
      </w:r>
      <w:r>
        <w:rPr>
          <w:rStyle w:val="CTsname"/>
        </w:rPr>
        <w:t>Централизованная закупка</w:t>
      </w:r>
      <w:r>
        <w:rPr/>
        <w:t xml:space="preserve">. Работа с централизованными закупками описана в п. </w:t>
      </w:r>
      <w:r>
        <w:rPr/>
        <w:fldChar w:fldCharType="begin"/>
      </w:r>
      <w:r>
        <w:rPr/>
        <w:instrText> REF _Ref14350871 \r \h </w:instrText>
      </w:r>
      <w:r>
        <w:rPr/>
        <w:fldChar w:fldCharType="separate"/>
      </w:r>
      <w:r>
        <w:rPr/>
        <w:t>4.3</w:t>
      </w:r>
      <w:r>
        <w:rPr/>
        <w:fldChar w:fldCharType="end"/>
      </w:r>
      <w:r>
        <w:rPr/>
        <w:t>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если в дальнейшем из создаваемой потребности следует сформировать нецентрализованную закупку организации, то снимите флажок </w:t>
      </w:r>
      <w:r>
        <w:rPr>
          <w:rStyle w:val="CTsname"/>
        </w:rPr>
        <w:t>Централизованная закупка</w:t>
      </w:r>
      <w:r>
        <w:rPr/>
        <w:t>. Работа с закупками организации описана в п. </w:t>
      </w:r>
      <w:r>
        <w:rPr/>
        <w:fldChar w:fldCharType="begin"/>
      </w:r>
      <w:r>
        <w:rPr/>
        <w:instrText> REF _Ref14357273 \r \h </w:instrText>
      </w:r>
      <w:r>
        <w:rPr/>
        <w:fldChar w:fldCharType="separate"/>
      </w:r>
      <w:r>
        <w:rPr/>
        <w:t>4.4</w:t>
      </w:r>
      <w:r>
        <w:rPr/>
        <w:fldChar w:fldCharType="end"/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_Ref14349923 \h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8255" distL="0" distR="3810">
            <wp:extent cx="5939790" cy="3287395"/>
            <wp:effectExtent l="0" t="0" r="0" b="0"/>
            <wp:docPr id="25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2" w:name="_Ref1434992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bookmarkEnd w:id="142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19730"/>
            <wp:effectExtent l="0" t="0" r="0" b="0"/>
            <wp:docPr id="26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3" w:name="_Ref1434992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bookmarkEnd w:id="143"/>
    </w:p>
    <w:p>
      <w:pPr>
        <w:pStyle w:val="2"/>
        <w:numPr>
          <w:ilvl w:val="1"/>
          <w:numId w:val="2"/>
        </w:numPr>
        <w:ind w:left="0" w:firstLine="720"/>
        <w:rPr/>
      </w:pPr>
      <w:bookmarkStart w:id="144" w:name="_Toc14450431"/>
      <w:bookmarkStart w:id="145" w:name="_Ref14350871"/>
      <w:r>
        <w:rPr/>
        <w:t>Работа с централизованными закупками</w:t>
      </w:r>
      <w:bookmarkEnd w:id="144"/>
      <w:bookmarkEnd w:id="145"/>
    </w:p>
    <w:p>
      <w:pPr>
        <w:pStyle w:val="3"/>
        <w:numPr>
          <w:ilvl w:val="2"/>
          <w:numId w:val="2"/>
        </w:numPr>
        <w:ind w:left="0" w:firstLine="720"/>
        <w:rPr/>
      </w:pPr>
      <w:bookmarkStart w:id="146" w:name="_Toc14450432"/>
      <w:r>
        <w:rPr/>
        <w:t>Создание централизованной закупки</w:t>
      </w:r>
      <w:bookmarkEnd w:id="146"/>
    </w:p>
    <w:p>
      <w:pPr>
        <w:pStyle w:val="CTpnormal1"/>
        <w:keepNext w:val="true"/>
        <w:rPr/>
      </w:pPr>
      <w:r>
        <w:rPr/>
        <w:t>Для того чтобы создать централизованную заявку:</w:t>
      </w:r>
    </w:p>
    <w:p>
      <w:pPr>
        <w:pStyle w:val="CTporderedList11"/>
        <w:keepNext w:val="true"/>
        <w:numPr>
          <w:ilvl w:val="0"/>
          <w:numId w:val="28"/>
        </w:numPr>
        <w:rPr/>
      </w:pPr>
      <w:r>
        <w:rPr/>
        <w:t xml:space="preserve">на основной вкладке </w:t>
      </w:r>
      <w:r>
        <w:rPr>
          <w:rStyle w:val="CTsname"/>
        </w:rPr>
        <w:t>Планирование</w:t>
      </w:r>
      <w:r>
        <w:rPr/>
        <w:t xml:space="preserve"> перейдите на дополнительную вкладку </w:t>
      </w:r>
      <w:r>
        <w:rPr>
          <w:rStyle w:val="CTsname"/>
        </w:rPr>
        <w:t>Централизованные закупки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Создать закупку</w:t>
      </w:r>
      <w:r>
        <w:rPr/>
        <w:t>, расположенную над панелью дополнительных вкладок (рис. </w:t>
      </w:r>
      <w:r>
        <w:rPr/>
        <w:fldChar w:fldCharType="begin"/>
      </w:r>
      <w:r>
        <w:rPr/>
        <w:instrText> REF _Ref14353600 \h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>). Откроется страница регистрации документа потока «Централизованная закупка» (рис. </w:t>
      </w:r>
      <w:r>
        <w:rPr/>
        <w:fldChar w:fldCharType="begin"/>
      </w:r>
      <w:r>
        <w:rPr/>
        <w:instrText> REF _Ref14353657 \h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>);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635" distL="0" distR="3810">
            <wp:extent cx="5939790" cy="2361565"/>
            <wp:effectExtent l="0" t="0" r="0" b="0"/>
            <wp:docPr id="27" name="Рисунок 2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7" w:name="_Ref1435360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bookmarkEnd w:id="147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_Ref14353656 \h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3245485"/>
            <wp:effectExtent l="0" t="0" r="0" b="0"/>
            <wp:docPr id="28" name="Рисунок 2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6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8" w:name="_Ref1435365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bookmarkEnd w:id="148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383790"/>
            <wp:effectExtent l="0" t="0" r="0" b="0"/>
            <wp:docPr id="29" name="Рисунок 2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6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9" w:name="_Ref1435365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bookmarkEnd w:id="149"/>
    </w:p>
    <w:p>
      <w:pPr>
        <w:pStyle w:val="3"/>
        <w:numPr>
          <w:ilvl w:val="2"/>
          <w:numId w:val="2"/>
        </w:numPr>
        <w:ind w:left="0" w:firstLine="720"/>
        <w:rPr/>
      </w:pPr>
      <w:bookmarkStart w:id="150" w:name="_Toc14450433"/>
      <w:bookmarkStart w:id="151" w:name="_Ref14355309"/>
      <w:r>
        <w:rPr/>
        <w:t>Добавление потребностей в централизованную закупку</w:t>
      </w:r>
      <w:bookmarkEnd w:id="150"/>
      <w:bookmarkEnd w:id="151"/>
    </w:p>
    <w:p>
      <w:pPr>
        <w:pStyle w:val="CTpnormal1"/>
        <w:rPr/>
      </w:pPr>
      <w:r>
        <w:rPr/>
        <w:t>Для того чтобы добавить потребности в централизованную закупку:</w:t>
      </w:r>
    </w:p>
    <w:p>
      <w:pPr>
        <w:pStyle w:val="CTporderedList11"/>
        <w:numPr>
          <w:ilvl w:val="0"/>
          <w:numId w:val="9"/>
        </w:numPr>
        <w:rPr/>
      </w:pPr>
      <w:r>
        <w:rPr/>
        <w:t xml:space="preserve">откройте централизованную закупку для просмотра (см. п. 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Добавить потребность</w:t>
      </w:r>
      <w:r>
        <w:rPr/>
        <w:t xml:space="preserve"> (см. рис. </w:t>
      </w:r>
      <w:r>
        <w:rPr/>
        <w:fldChar w:fldCharType="begin"/>
      </w:r>
      <w:r>
        <w:rPr/>
        <w:instrText> REF _Ref14353656 \h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 xml:space="preserve">). Откроется окно </w:t>
      </w:r>
      <w:r>
        <w:rPr>
          <w:rStyle w:val="CTsname"/>
        </w:rPr>
        <w:t>Добавить связанный документ</w:t>
      </w:r>
      <w:r>
        <w:rPr/>
        <w:t xml:space="preserve"> (рис. </w:t>
      </w:r>
      <w:r>
        <w:rPr/>
        <w:fldChar w:fldCharType="begin"/>
      </w:r>
      <w:r>
        <w:rPr/>
        <w:instrText> REF _Ref14354553 \h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3175" distL="0" distR="3810">
            <wp:extent cx="5939790" cy="3292475"/>
            <wp:effectExtent l="0" t="0" r="0" b="0"/>
            <wp:docPr id="30" name="Рисунок 2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7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2" w:name="_Ref1435455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bookmarkEnd w:id="152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установите флажки напротив строк, соответствующих потребностям, которые следует добавить в закупку;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 xml:space="preserve">. В результате окно </w:t>
      </w:r>
      <w:r>
        <w:rPr>
          <w:rStyle w:val="CTsname"/>
        </w:rPr>
        <w:t>Добавить связанный документ</w:t>
      </w:r>
      <w:r>
        <w:rPr/>
        <w:t xml:space="preserve"> закроется, а добавленные потребности отобразятся на вкладке РК </w:t>
      </w:r>
      <w:r>
        <w:rPr>
          <w:rStyle w:val="CTsname"/>
        </w:rPr>
        <w:t>Потребности</w:t>
      </w:r>
      <w:r>
        <w:rPr/>
        <w:t xml:space="preserve"> (рис. </w:t>
      </w:r>
      <w:r>
        <w:rPr/>
        <w:fldChar w:fldCharType="begin"/>
      </w:r>
      <w:r>
        <w:rPr/>
        <w:instrText> REF _Ref14355044 \h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1905" distL="0" distR="3810">
            <wp:extent cx="5939790" cy="2036445"/>
            <wp:effectExtent l="0" t="0" r="0" b="0"/>
            <wp:docPr id="31" name="Рисунок 2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7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3" w:name="_Ref1435504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bookmarkEnd w:id="153"/>
    </w:p>
    <w:p>
      <w:pPr>
        <w:pStyle w:val="3"/>
        <w:numPr>
          <w:ilvl w:val="2"/>
          <w:numId w:val="2"/>
        </w:numPr>
        <w:ind w:left="0" w:firstLine="720"/>
        <w:rPr/>
      </w:pPr>
      <w:bookmarkStart w:id="154" w:name="_Toc14450434"/>
      <w:r>
        <w:rPr/>
        <w:t>Отправка централизованной закупки на согласование</w:t>
      </w:r>
      <w:bookmarkEnd w:id="154"/>
    </w:p>
    <w:p>
      <w:pPr>
        <w:pStyle w:val="CTpnormal1"/>
        <w:rPr/>
      </w:pPr>
      <w:r>
        <w:rPr/>
        <w:t xml:space="preserve">Если в централизованную закупку добавлена хотя бы одна потребность (см. п. </w:t>
      </w:r>
      <w:r>
        <w:rPr/>
        <w:fldChar w:fldCharType="begin"/>
      </w:r>
      <w:r>
        <w:rPr/>
        <w:instrText> REF _Ref14355309 \r \h </w:instrText>
      </w:r>
      <w:r>
        <w:rPr/>
        <w:fldChar w:fldCharType="separate"/>
      </w:r>
      <w:r>
        <w:rPr/>
        <w:t>4.3.2</w:t>
      </w:r>
      <w:r>
        <w:rPr/>
        <w:fldChar w:fldCharType="end"/>
      </w:r>
      <w:r>
        <w:rPr/>
        <w:t>), то ее можно отправить на согласование.</w:t>
      </w:r>
    </w:p>
    <w:p>
      <w:pPr>
        <w:pStyle w:val="CTpnormal1"/>
        <w:rPr/>
      </w:pPr>
      <w:r>
        <w:rPr/>
        <w:t>Для того чтобы централизованную закупку на согласование:</w:t>
      </w:r>
    </w:p>
    <w:p>
      <w:pPr>
        <w:pStyle w:val="CTporderedList11"/>
        <w:numPr>
          <w:ilvl w:val="0"/>
          <w:numId w:val="29"/>
        </w:numPr>
        <w:rPr/>
      </w:pPr>
      <w:r>
        <w:rPr/>
        <w:t>откройте централизованную закупку для просмотра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Отправить на согласование </w:t>
      </w:r>
      <w:r>
        <w:rPr/>
        <w:t>(см. рис. </w:t>
      </w:r>
      <w:r>
        <w:rPr/>
        <w:fldChar w:fldCharType="begin"/>
      </w:r>
      <w:r>
        <w:rPr/>
        <w:instrText> REF _Ref14355044 \h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открывшемся окне нажмите на кнопку </w:t>
      </w:r>
      <w:r>
        <w:rPr>
          <w:rStyle w:val="CTsname"/>
        </w:rPr>
        <w:t>ОК</w:t>
      </w:r>
      <w:r>
        <w:rPr/>
        <w:t xml:space="preserve"> (рис. </w:t>
      </w:r>
      <w:r>
        <w:rPr/>
        <w:fldChar w:fldCharType="begin"/>
      </w:r>
      <w:r>
        <w:rPr/>
        <w:instrText> REF _Ref14355731 \h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 xml:space="preserve">). В результате централизованная закупка будет отправлена по типовому маршруту согласования. Статус этой закупки, а также статус всех добавленных в нее потребностей примет вид </w:t>
      </w:r>
      <w:r>
        <w:rPr>
          <w:rStyle w:val="CTsname"/>
        </w:rPr>
        <w:t>На согласовании</w:t>
      </w:r>
      <w:r>
        <w:rPr/>
        <w:t xml:space="preserve">, а маршрут согласования отобразится на вкладке РК </w:t>
      </w:r>
      <w:r>
        <w:rPr>
          <w:rStyle w:val="CTsname"/>
        </w:rPr>
        <w:t>Маршруты</w:t>
      </w:r>
      <w:r>
        <w:rPr/>
        <w:t xml:space="preserve"> (рис. </w:t>
      </w:r>
      <w:r>
        <w:rPr/>
        <w:fldChar w:fldCharType="begin"/>
      </w:r>
      <w:r>
        <w:rPr/>
        <w:instrText> REF _Ref14355933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6350" distL="0" distR="3810">
            <wp:extent cx="5939790" cy="2146300"/>
            <wp:effectExtent l="0" t="0" r="0" b="0"/>
            <wp:docPr id="32" name="Рисунок 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8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5" w:name="_Ref1435573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bookmarkEnd w:id="155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916555"/>
            <wp:effectExtent l="0" t="0" r="0" b="0"/>
            <wp:docPr id="33" name="Рисунок 2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8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6" w:name="_Ref1435593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bookmarkEnd w:id="156"/>
    </w:p>
    <w:p>
      <w:pPr>
        <w:pStyle w:val="3"/>
        <w:numPr>
          <w:ilvl w:val="2"/>
          <w:numId w:val="2"/>
        </w:numPr>
        <w:ind w:left="0" w:firstLine="720"/>
        <w:rPr/>
      </w:pPr>
      <w:bookmarkStart w:id="157" w:name="_Toc14450435"/>
      <w:r>
        <w:rPr/>
        <w:t>Согласование централизованной закупки</w:t>
      </w:r>
      <w:bookmarkEnd w:id="157"/>
    </w:p>
    <w:p>
      <w:pPr>
        <w:pStyle w:val="CTpnormal1"/>
        <w:rPr/>
      </w:pPr>
      <w:r>
        <w:rPr/>
        <w:t>Для того чтобы согласовать централизованную закупку, отобразите список согласований, находящихся на исполнении у текущего пользователя (см. п. </w:t>
      </w:r>
      <w:r>
        <w:rPr/>
        <w:fldChar w:fldCharType="begin"/>
      </w:r>
      <w:r>
        <w:rPr/>
        <w:instrText> REF _Ref14166523 \r \h </w:instrText>
      </w:r>
      <w:r>
        <w:rPr/>
        <w:fldChar w:fldCharType="separate"/>
      </w:r>
      <w:r>
        <w:rPr/>
        <w:t>5.6.2</w:t>
      </w:r>
      <w:r>
        <w:rPr/>
        <w:fldChar w:fldCharType="end"/>
      </w:r>
      <w:r>
        <w:rPr/>
        <w:t xml:space="preserve">) или перейдите на вкладку </w:t>
      </w:r>
      <w:r>
        <w:rPr>
          <w:rStyle w:val="CTsname"/>
        </w:rPr>
        <w:t>Маршруты</w:t>
      </w:r>
      <w:r>
        <w:rPr/>
        <w:t xml:space="preserve"> в РК </w:t>
      </w:r>
      <w:r>
        <w:rPr>
          <w:b/>
        </w:rPr>
        <w:t>Централизованная закупка</w:t>
      </w:r>
      <w:r>
        <w:rPr/>
        <w:t xml:space="preserve"> (см. рис. </w:t>
      </w:r>
      <w:r>
        <w:rPr/>
        <w:fldChar w:fldCharType="begin"/>
      </w:r>
      <w:r>
        <w:rPr/>
        <w:instrText> REF _Ref14355933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 xml:space="preserve">). Дальнейшие действия описаны в п. </w:t>
      </w:r>
      <w:r>
        <w:rPr/>
        <w:fldChar w:fldCharType="begin"/>
      </w:r>
      <w:r>
        <w:rPr/>
        <w:instrText> REF _Ref14166523 \r \h </w:instrText>
      </w:r>
      <w:r>
        <w:rPr/>
        <w:fldChar w:fldCharType="separate"/>
      </w:r>
      <w:r>
        <w:rPr/>
        <w:t>5.6.2</w:t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  <w:t xml:space="preserve">После одобрения согласования статус централизованной закупки, а также статус всех добавленных в нее потребностей примет вид </w:t>
      </w:r>
      <w:r>
        <w:rPr>
          <w:rStyle w:val="CTsname"/>
        </w:rPr>
        <w:t>Согласована</w:t>
      </w:r>
      <w:r>
        <w:rPr/>
        <w:t>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158" w:name="_Toc14450436"/>
      <w:bookmarkStart w:id="159" w:name="_Ref14357273"/>
      <w:r>
        <w:rPr/>
        <w:t>Работа с закупками организации</w:t>
      </w:r>
      <w:bookmarkEnd w:id="158"/>
      <w:bookmarkEnd w:id="159"/>
    </w:p>
    <w:p>
      <w:pPr>
        <w:pStyle w:val="3"/>
        <w:numPr>
          <w:ilvl w:val="2"/>
          <w:numId w:val="2"/>
        </w:numPr>
        <w:ind w:left="0" w:firstLine="720"/>
        <w:rPr/>
      </w:pPr>
      <w:bookmarkStart w:id="160" w:name="_Toc14450437"/>
      <w:r>
        <w:rPr/>
        <w:t>Создание закупки организации</w:t>
      </w:r>
      <w:bookmarkEnd w:id="160"/>
    </w:p>
    <w:p>
      <w:pPr>
        <w:pStyle w:val="CTpnormal1"/>
        <w:keepNext w:val="true"/>
        <w:rPr/>
      </w:pPr>
      <w:r>
        <w:rPr/>
        <w:t>Для того чтобы создать закупку организации из потребности:</w:t>
      </w:r>
    </w:p>
    <w:p>
      <w:pPr>
        <w:pStyle w:val="CTporderedList11"/>
        <w:keepNext w:val="true"/>
        <w:numPr>
          <w:ilvl w:val="0"/>
          <w:numId w:val="6"/>
        </w:numPr>
        <w:rPr/>
      </w:pPr>
      <w:r>
        <w:rPr/>
        <w:t xml:space="preserve">откройте список черновиков потребностей. Для этого последовательно выберите основную вкладку </w:t>
      </w:r>
      <w:r>
        <w:rPr>
          <w:rStyle w:val="CTsname"/>
        </w:rPr>
        <w:t>Планирование</w:t>
      </w:r>
      <w:r>
        <w:rPr/>
        <w:t xml:space="preserve">, дополнительную вкладку </w:t>
      </w:r>
      <w:r>
        <w:rPr>
          <w:rStyle w:val="CTsname"/>
        </w:rPr>
        <w:t>Потребности</w:t>
      </w:r>
      <w:r>
        <w:rPr/>
        <w:t xml:space="preserve"> и вложенную вкладку </w:t>
      </w:r>
      <w:r>
        <w:rPr>
          <w:b/>
        </w:rPr>
        <w:t xml:space="preserve">Черновики </w:t>
      </w:r>
      <w:r>
        <w:rPr/>
        <w:t>(рис. </w:t>
      </w:r>
      <w:r>
        <w:rPr/>
        <w:fldChar w:fldCharType="begin"/>
      </w:r>
      <w:r>
        <w:rPr/>
        <w:instrText> REF _Ref14190167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щелкните левой кнопкой мыши по любой ячейке строки, соответствующей интересующей потребности (при создании которой был снят флажок </w:t>
      </w:r>
      <w:r>
        <w:rPr>
          <w:rStyle w:val="CTsname"/>
        </w:rPr>
        <w:t>Централизованная закупка</w:t>
      </w:r>
      <w:r>
        <w:rPr/>
        <w:t xml:space="preserve">, см. п. </w:t>
      </w:r>
      <w:r>
        <w:rPr/>
        <w:fldChar w:fldCharType="begin"/>
      </w:r>
      <w:r>
        <w:rPr/>
        <w:instrText> REF _Ref14360914 \r \h </w:instrText>
      </w:r>
      <w:r>
        <w:rPr/>
        <w:fldChar w:fldCharType="separate"/>
      </w:r>
      <w:r>
        <w:rPr/>
        <w:t>4.2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открывшейся странице потребности, на панели инструментов нажмите на кнопку </w:t>
      </w:r>
      <w:r>
        <w:rPr>
          <w:rStyle w:val="CTsname"/>
        </w:rPr>
        <w:t xml:space="preserve">Создать закупку </w:t>
      </w:r>
      <w:r>
        <w:rPr/>
        <w:t>(рис. </w:t>
      </w:r>
      <w:r>
        <w:rPr/>
        <w:fldChar w:fldCharType="begin"/>
      </w:r>
      <w:r>
        <w:rPr/>
        <w:instrText> REF _Ref14190315 \h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>). Откроется страница регистрации документа потока «Закупка организации» (рис. </w:t>
      </w:r>
      <w:r>
        <w:rPr/>
        <w:fldChar w:fldCharType="begin"/>
      </w:r>
      <w:r>
        <w:rPr/>
        <w:instrText> REF _Ref14190553 \h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5080" distL="0" distR="3810">
            <wp:extent cx="5939790" cy="2680970"/>
            <wp:effectExtent l="0" t="0" r="0" b="0"/>
            <wp:docPr id="3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1" w:name="_Ref1419016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bookmarkEnd w:id="161"/>
    </w:p>
    <w:p>
      <w:pPr>
        <w:pStyle w:val="CTpnormal1"/>
        <w:ind w:hanging="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19730"/>
            <wp:effectExtent l="0" t="0" r="0" b="0"/>
            <wp:docPr id="3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2" w:name="_Ref1419031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bookmarkEnd w:id="162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_Ref14191275 \h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 xml:space="preserve">). Также документ будет добавлен на дополнительную вкладку </w:t>
      </w:r>
      <w:r>
        <w:rPr>
          <w:rStyle w:val="CTsname"/>
        </w:rPr>
        <w:t>Закупки организации</w:t>
      </w:r>
      <w:r>
        <w:rPr/>
        <w:t xml:space="preserve"> на вложенные вкладки </w:t>
      </w:r>
      <w:r>
        <w:rPr>
          <w:rStyle w:val="CTsname"/>
        </w:rPr>
        <w:t>Черновики</w:t>
      </w:r>
      <w:r>
        <w:rPr/>
        <w:t xml:space="preserve"> и </w:t>
      </w:r>
      <w:r>
        <w:rPr>
          <w:rStyle w:val="CTsname"/>
        </w:rPr>
        <w:t>Все по организации</w:t>
      </w:r>
      <w:r>
        <w:rPr/>
        <w:t xml:space="preserve"> (рис. </w:t>
      </w:r>
      <w:r>
        <w:rPr/>
        <w:fldChar w:fldCharType="begin"/>
      </w:r>
      <w:r>
        <w:rPr/>
        <w:instrText> REF _Ref14361412 \h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3810" distL="0" distR="3810">
            <wp:extent cx="5939790" cy="3368040"/>
            <wp:effectExtent l="0" t="0" r="0" b="0"/>
            <wp:docPr id="3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3" w:name="_Ref1419055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bookmarkEnd w:id="163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383790"/>
            <wp:effectExtent l="0" t="0" r="0" b="0"/>
            <wp:docPr id="37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4" w:name="_Ref1419127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bookmarkEnd w:id="164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287270"/>
            <wp:effectExtent l="0" t="0" r="0" b="0"/>
            <wp:docPr id="38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5" w:name="_Ref1436141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bookmarkEnd w:id="165"/>
    </w:p>
    <w:p>
      <w:pPr>
        <w:pStyle w:val="1"/>
        <w:numPr>
          <w:ilvl w:val="0"/>
          <w:numId w:val="2"/>
        </w:numPr>
        <w:ind w:left="0" w:hanging="0"/>
        <w:rPr/>
      </w:pPr>
      <w:bookmarkStart w:id="166" w:name="_Toc14450438"/>
      <w:bookmarkStart w:id="167" w:name="_Toc511745911"/>
      <w:r>
        <w:rPr/>
        <w:t>Описание базовых операци</w:t>
      </w:r>
      <w:bookmarkEnd w:id="167"/>
      <w:r>
        <w:rPr/>
        <w:t>й</w:t>
      </w:r>
      <w:bookmarkEnd w:id="166"/>
    </w:p>
    <w:p>
      <w:pPr>
        <w:pStyle w:val="2"/>
        <w:numPr>
          <w:ilvl w:val="1"/>
          <w:numId w:val="2"/>
        </w:numPr>
        <w:ind w:left="0" w:firstLine="720"/>
        <w:rPr/>
      </w:pPr>
      <w:bookmarkStart w:id="168" w:name="_Toc14450439"/>
      <w:bookmarkStart w:id="169" w:name="_Toc517795700"/>
      <w:bookmarkStart w:id="170" w:name="_Toc486860414"/>
      <w:r>
        <w:rPr/>
        <w:t>Внесение изменений в документ</w:t>
      </w:r>
      <w:bookmarkEnd w:id="168"/>
      <w:bookmarkEnd w:id="169"/>
      <w:bookmarkEnd w:id="170"/>
    </w:p>
    <w:p>
      <w:pPr>
        <w:pStyle w:val="2"/>
        <w:numPr>
          <w:ilvl w:val="1"/>
          <w:numId w:val="2"/>
        </w:numPr>
        <w:ind w:left="0" w:firstLine="720"/>
        <w:rPr/>
      </w:pPr>
      <w:bookmarkStart w:id="171" w:name="_Toc14450440"/>
      <w:bookmarkStart w:id="172" w:name="_Toc517795701"/>
      <w:bookmarkStart w:id="173" w:name="_Ref478134959"/>
      <w:r>
        <w:rPr/>
        <w:t>Просмотр документа</w:t>
      </w:r>
      <w:bookmarkEnd w:id="171"/>
      <w:bookmarkEnd w:id="172"/>
      <w:bookmarkEnd w:id="173"/>
    </w:p>
    <w:p>
      <w:pPr>
        <w:pStyle w:val="CTpnormal1"/>
        <w:rPr/>
      </w:pPr>
      <w:r>
        <w:rPr/>
        <w:t>Средствами Системы предоставляется возможность просматривать документы и ознакомляться с правками согласующих сотрудников при условии наличия права на чтение соответствующего документа или документов потока.</w:t>
      </w:r>
    </w:p>
    <w:p>
      <w:pPr>
        <w:pStyle w:val="CTpnormal1"/>
        <w:keepNext w:val="true"/>
        <w:rPr/>
      </w:pPr>
      <w:r>
        <w:rPr/>
        <w:t>Существуют разные способы найти интересующий документ, например: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на основной вкладке </w:t>
      </w:r>
      <w:r>
        <w:rPr>
          <w:rStyle w:val="CTsname"/>
        </w:rPr>
        <w:t>Мои задачи</w:t>
      </w:r>
      <w:r>
        <w:rPr/>
        <w:t> (если есть задачи по этому документу);</w:t>
      </w:r>
    </w:p>
    <w:p>
      <w:pPr>
        <w:pStyle w:val="CTpitemizedList11"/>
        <w:numPr>
          <w:ilvl w:val="0"/>
          <w:numId w:val="4"/>
        </w:numPr>
        <w:rPr/>
      </w:pPr>
      <w:r>
        <w:rPr/>
        <w:t>на основной вкладке </w:t>
      </w:r>
      <w:r>
        <w:rPr>
          <w:rStyle w:val="CTsname"/>
        </w:rPr>
        <w:t xml:space="preserve">Планирование </w:t>
      </w:r>
      <w:r>
        <w:rPr/>
        <w:t xml:space="preserve">или </w:t>
      </w:r>
      <w:r>
        <w:rPr>
          <w:rStyle w:val="CTsname"/>
        </w:rPr>
        <w:t>Контракты/Договоры</w:t>
      </w:r>
      <w:r>
        <w:rPr>
          <w:rStyle w:val="CTpnormal"/>
        </w:rPr>
        <w:t>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keepNext w:val="true"/>
        <w:rPr/>
      </w:pPr>
      <w:r>
        <w:rPr/>
        <w:t xml:space="preserve">Для того чтобы просмотреть документ на основной вкладке </w:t>
      </w:r>
      <w:r>
        <w:rPr>
          <w:rStyle w:val="CTsname"/>
        </w:rPr>
        <w:t>Мои задачи</w:t>
      </w:r>
      <w:r>
        <w:rPr/>
        <w:t>:</w:t>
      </w:r>
    </w:p>
    <w:p>
      <w:pPr>
        <w:pStyle w:val="CTporderedList11"/>
        <w:numPr>
          <w:ilvl w:val="0"/>
          <w:numId w:val="10"/>
        </w:numPr>
        <w:rPr/>
      </w:pPr>
      <w:r>
        <w:rPr/>
        <w:t xml:space="preserve">на основной вкладке </w:t>
      </w:r>
      <w:r>
        <w:rPr>
          <w:rStyle w:val="CTsname"/>
        </w:rPr>
        <w:t>Мои задачи</w:t>
      </w:r>
      <w:r>
        <w:rPr/>
        <w:t xml:space="preserve"> перейдите на дополнительную вкладку </w:t>
      </w:r>
      <w:r>
        <w:rPr>
          <w:rStyle w:val="CTsname"/>
        </w:rPr>
        <w:t>На исполнении</w:t>
      </w:r>
      <w:r>
        <w:rPr/>
        <w:t xml:space="preserve"> или </w:t>
      </w:r>
      <w:r>
        <w:rPr>
          <w:rStyle w:val="CTsname"/>
        </w:rPr>
        <w:t>На контроле</w:t>
      </w:r>
      <w:r>
        <w:rPr/>
        <w:t xml:space="preserve"> (рис. </w:t>
      </w:r>
      <w:r>
        <w:rPr/>
        <w:fldChar w:fldCharType="begin"/>
      </w:r>
      <w:r>
        <w:rPr/>
        <w:instrText> REF _Ref462153432 \h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>) в зависимости от того, находится ли интересующая задача на исполнении или на контроле у текущего пользователя;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перейдите на вложенную вкладку </w:t>
      </w:r>
      <w:r>
        <w:rPr>
          <w:rStyle w:val="CTsname"/>
        </w:rPr>
        <w:t>Поручения</w:t>
      </w:r>
      <w:r>
        <w:rPr/>
        <w:t xml:space="preserve">, </w:t>
      </w:r>
      <w:r>
        <w:rPr>
          <w:rStyle w:val="CTsname"/>
        </w:rPr>
        <w:t>Согласования</w:t>
      </w:r>
      <w:r>
        <w:rPr/>
        <w:t xml:space="preserve">, </w:t>
      </w:r>
      <w:r>
        <w:rPr>
          <w:rStyle w:val="CTsname"/>
        </w:rPr>
        <w:t>Утверждения</w:t>
      </w:r>
      <w:r>
        <w:rPr/>
        <w:t xml:space="preserve"> или </w:t>
      </w:r>
      <w:r>
        <w:rPr>
          <w:rStyle w:val="CTsname"/>
        </w:rPr>
        <w:t>Ознакомления</w:t>
      </w:r>
      <w:r>
        <w:rPr/>
        <w:t xml:space="preserve"> в зависимости от типа интересующей задачи;</w:t>
      </w:r>
    </w:p>
    <w:p>
      <w:pPr>
        <w:pStyle w:val="CTporderedList11"/>
        <w:numPr>
          <w:ilvl w:val="0"/>
          <w:numId w:val="5"/>
        </w:numPr>
        <w:rPr/>
      </w:pPr>
      <w:r>
        <w:rPr/>
        <w:t>в рабочей области щелкните левой кнопкой мыши по строке интересующей задачи. Откроется страница документа, исполнителем (контролером) задачи по которому является пользователь.</w:t>
      </w:r>
    </w:p>
    <w:p>
      <w:pPr>
        <w:pStyle w:val="CTporderedList11"/>
        <w:numPr>
          <w:ilvl w:val="0"/>
          <w:numId w:val="0"/>
        </w:numPr>
        <w:ind w:left="720"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5715" distL="0" distR="3810">
            <wp:extent cx="5939790" cy="2947035"/>
            <wp:effectExtent l="0" t="0" r="0" b="0"/>
            <wp:docPr id="39" name="Рисунок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75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4" w:name="_Ref46215343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bookmarkEnd w:id="174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Для того чтобы посмотреть документ на основной вкладке </w:t>
      </w:r>
      <w:r>
        <w:rPr>
          <w:rStyle w:val="CTsname"/>
        </w:rPr>
        <w:t xml:space="preserve">Планирование </w:t>
      </w:r>
      <w:r>
        <w:rPr/>
        <w:t xml:space="preserve">или </w:t>
      </w:r>
      <w:r>
        <w:rPr>
          <w:rStyle w:val="CTsname"/>
        </w:rPr>
        <w:t>Контракты/Договоры</w:t>
      </w:r>
      <w:r>
        <w:rPr/>
        <w:t>:</w:t>
      </w:r>
    </w:p>
    <w:p>
      <w:pPr>
        <w:pStyle w:val="CTporderedList11"/>
        <w:numPr>
          <w:ilvl w:val="0"/>
          <w:numId w:val="11"/>
        </w:numPr>
        <w:rPr/>
      </w:pPr>
      <w:r>
        <w:rPr/>
        <w:t>на этой основной вкладке перейдите на дополнительную вкладку, содержащую запись, связанную с интересующим документом (рис. </w:t>
      </w:r>
      <w:r>
        <w:rPr/>
        <w:fldChar w:fldCharType="begin"/>
      </w:r>
      <w:r>
        <w:rPr/>
        <w:instrText> REF _Ref516149872 \h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перейдите на интересующую вложенную вкладку;</w:t>
      </w:r>
    </w:p>
    <w:p>
      <w:pPr>
        <w:pStyle w:val="CTporderedList11"/>
        <w:numPr>
          <w:ilvl w:val="0"/>
          <w:numId w:val="5"/>
        </w:numPr>
        <w:rPr/>
      </w:pPr>
      <w:r>
        <w:rPr/>
        <w:t>в рабочей области щелкните левой кнопкой мыши по строке с интересующей записью. Откроется страница документа.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33700"/>
            <wp:effectExtent l="0" t="0" r="0" b="0"/>
            <wp:docPr id="40" name="Рисунок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7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5" w:name="_Ref51614987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bookmarkEnd w:id="175"/>
    </w:p>
    <w:p>
      <w:pPr>
        <w:pStyle w:val="2"/>
        <w:numPr>
          <w:ilvl w:val="1"/>
          <w:numId w:val="2"/>
        </w:numPr>
        <w:ind w:left="0" w:firstLine="720"/>
        <w:rPr/>
      </w:pPr>
      <w:bookmarkStart w:id="176" w:name="_Toc14450441"/>
      <w:bookmarkStart w:id="177" w:name="_Toc517795702"/>
      <w:r>
        <w:rPr/>
        <w:t>Описание страницы документа</w:t>
      </w:r>
      <w:bookmarkEnd w:id="176"/>
      <w:bookmarkEnd w:id="177"/>
    </w:p>
    <w:p>
      <w:pPr>
        <w:pStyle w:val="CTpnormal1"/>
        <w:keepNext w:val="true"/>
        <w:rPr/>
      </w:pPr>
      <w:r>
        <w:rPr/>
        <w:t>На странице документа выполняют следующие операции: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просмотр документов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внесение изменений в документ (см. п. </w:t>
      </w:r>
      <w:r>
        <w:rPr/>
        <w:fldChar w:fldCharType="begin"/>
      </w:r>
      <w:r>
        <w:rPr/>
        <w:instrText> REF _Ref477362779 \r \h </w:instrText>
      </w:r>
      <w:r>
        <w:rPr/>
        <w:fldChar w:fldCharType="separate"/>
      </w:r>
      <w:r>
        <w:rPr/>
        <w:t>5.4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просмотр присоединенных файлов и их версий (см. п. 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присоединение файлов и их версий к документу (см. пп. 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, </w:t>
      </w:r>
      <w:r>
        <w:rPr/>
        <w:fldChar w:fldCharType="begin"/>
      </w:r>
      <w:r>
        <w:rPr/>
        <w:instrText> REF _Ref497906797 \r \h </w:instrText>
      </w:r>
      <w:r>
        <w:rPr/>
        <w:fldChar w:fldCharType="separate"/>
      </w:r>
      <w:r>
        <w:rPr/>
        <w:t>5.5.3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редактирование присоединенных файлов (см. п. </w:t>
      </w:r>
      <w:r>
        <w:rPr/>
        <w:fldChar w:fldCharType="begin"/>
      </w:r>
      <w:r>
        <w:rPr/>
        <w:instrText> REF _Ref497914757 \r \h </w:instrText>
      </w:r>
      <w:r>
        <w:rPr/>
        <w:fldChar w:fldCharType="separate"/>
      </w:r>
      <w:r>
        <w:rPr/>
        <w:t>5.5.4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удаление присоединенных файлов и их версий (см. пп. </w:t>
      </w:r>
      <w:r>
        <w:rPr/>
        <w:fldChar w:fldCharType="begin"/>
      </w:r>
      <w:r>
        <w:rPr/>
        <w:instrText> REF _Ref497906807 \r \h </w:instrText>
      </w:r>
      <w:r>
        <w:rPr/>
        <w:fldChar w:fldCharType="separate"/>
      </w:r>
      <w:r>
        <w:rPr/>
        <w:t>5.5.5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сохранение присоединенных файлов и их версий (см. п. </w:t>
      </w:r>
      <w:r>
        <w:rPr/>
        <w:fldChar w:fldCharType="begin"/>
      </w:r>
      <w:r>
        <w:rPr/>
        <w:instrText> REF _Ref497906815 \r \h </w:instrText>
      </w:r>
      <w:r>
        <w:rPr/>
        <w:fldChar w:fldCharType="separate"/>
      </w:r>
      <w:r>
        <w:rPr/>
        <w:t>5.5.6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 xml:space="preserve">просмотр списка маршрутов обработки документа и состояния выполнения задач (вкладка РК </w:t>
      </w:r>
      <w:r>
        <w:rPr>
          <w:rStyle w:val="CTsname"/>
        </w:rPr>
        <w:t>Маршруты</w:t>
      </w:r>
      <w:r>
        <w:rPr/>
        <w:t>).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itemizedList11"/>
        <w:keepNext w:val="true"/>
        <w:numPr>
          <w:ilvl w:val="0"/>
          <w:numId w:val="0"/>
        </w:numPr>
        <w:ind w:firstLine="720"/>
        <w:rPr/>
      </w:pPr>
      <w:r>
        <w:rPr/>
        <w:t>Страницы документов разных потоков во многом аналогичны друг другу. Общий вид страницы представлен на примере страницы заявки на закупку (рис. </w:t>
      </w:r>
      <w:r>
        <w:rPr/>
        <w:fldChar w:fldCharType="begin"/>
      </w:r>
      <w:r>
        <w:rPr/>
        <w:instrText> REF _Ref474339825 \h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Страница документа содержит следующие элементы интерфейса: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панель инструментов;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РК;</w:t>
      </w:r>
    </w:p>
    <w:p>
      <w:pPr>
        <w:pStyle w:val="CTpitemizedList11"/>
        <w:numPr>
          <w:ilvl w:val="0"/>
          <w:numId w:val="4"/>
        </w:numPr>
        <w:rPr/>
      </w:pPr>
      <w:r>
        <w:rPr/>
        <w:t>вкладки РК.</w:t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инструментов</w:t>
      </w:r>
      <w:r>
        <w:rPr/>
        <w:t xml:space="preserve"> расположены кнопки, используемые для работы с документом. Набор кнопок на панели инструментов различается в зависимости от статуса документа и набора прав доступа пользователя.</w:t>
      </w:r>
    </w:p>
    <w:p>
      <w:pPr>
        <w:pStyle w:val="CTpnormal1"/>
        <w:rPr/>
      </w:pPr>
      <w:r>
        <w:rPr>
          <w:i/>
        </w:rPr>
        <w:t>РК</w:t>
      </w:r>
      <w:r>
        <w:rPr/>
        <w:t xml:space="preserve"> содержит основную информацию о текущем документе. Набор реквизитов РК может быть различным для разных потоков.</w:t>
      </w:r>
    </w:p>
    <w:p>
      <w:pPr>
        <w:pStyle w:val="CTpnormal1"/>
        <w:rPr/>
      </w:pPr>
      <w:r>
        <w:rPr/>
        <w:t xml:space="preserve">Регистрационная информация о документе, а также информация о присоединенных файлах и связанных документах размещена на </w:t>
      </w:r>
      <w:r>
        <w:rPr>
          <w:i/>
        </w:rPr>
        <w:t>вкладках РК</w:t>
      </w:r>
      <w:r>
        <w:rPr/>
        <w:t>.</w:t>
      </w:r>
    </w:p>
    <w:p>
      <w:pPr>
        <w:pStyle w:val="CTpnormal1"/>
        <w:rPr/>
      </w:pPr>
      <w:r>
        <w:rPr/>
        <w:t>Для того чтобы перейти на какую-либо вкладку РК, на панели вкладок РК щелкните левой кнопкой мыши по названию интересующей вкладки.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4445" distL="0" distR="3175">
            <wp:extent cx="5940425" cy="5177155"/>
            <wp:effectExtent l="0" t="0" r="0" b="0"/>
            <wp:docPr id="41" name="Рисунок 2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8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8" w:name="_Ref474856166"/>
      <w:bookmarkStart w:id="179" w:name="_Ref47433982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bookmarkEnd w:id="178"/>
      <w:bookmarkEnd w:id="179"/>
    </w:p>
    <w:p>
      <w:pPr>
        <w:pStyle w:val="2"/>
        <w:numPr>
          <w:ilvl w:val="1"/>
          <w:numId w:val="2"/>
        </w:numPr>
        <w:ind w:left="0" w:firstLine="720"/>
        <w:rPr/>
      </w:pPr>
      <w:bookmarkStart w:id="180" w:name="_Toc14450442"/>
      <w:bookmarkStart w:id="181" w:name="_Toc517795703"/>
      <w:bookmarkStart w:id="182" w:name="_Ref477362779"/>
      <w:r>
        <w:rPr/>
        <w:t>Редактирование документа</w:t>
      </w:r>
      <w:bookmarkEnd w:id="180"/>
      <w:bookmarkEnd w:id="181"/>
      <w:bookmarkEnd w:id="182"/>
    </w:p>
    <w:p>
      <w:pPr>
        <w:pStyle w:val="CTpnormal1"/>
        <w:rPr/>
      </w:pPr>
      <w:r>
        <w:rPr/>
        <w:t>Средствами Системы пользователь имеет возможность внести изменения в документ (при наличии у него права на редактирование).</w:t>
      </w:r>
    </w:p>
    <w:p>
      <w:pPr>
        <w:pStyle w:val="CTporderedList11"/>
        <w:keepNext w:val="true"/>
        <w:numPr>
          <w:ilvl w:val="0"/>
          <w:numId w:val="0"/>
        </w:numPr>
        <w:ind w:left="720" w:firstLine="720"/>
        <w:rPr/>
      </w:pPr>
      <w:r>
        <w:rPr/>
        <w:t>Для того чтобы внести изменения в документ:</w:t>
      </w:r>
    </w:p>
    <w:p>
      <w:pPr>
        <w:pStyle w:val="CTporderedList11"/>
        <w:numPr>
          <w:ilvl w:val="0"/>
          <w:numId w:val="12"/>
        </w:numPr>
        <w:rPr/>
      </w:pPr>
      <w:r>
        <w:rPr/>
        <w:t>откройте интересующий документ для просмотра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на панели инструментов нажмите на кнопку </w:t>
      </w:r>
      <w:r>
        <w:rPr>
          <w:rStyle w:val="CTsname"/>
        </w:rPr>
        <w:t>Редактировать</w:t>
      </w:r>
      <w:r>
        <w:rPr/>
        <w:t xml:space="preserve"> (см. рис. </w:t>
      </w:r>
      <w:r>
        <w:rPr/>
        <w:fldChar w:fldCharType="begin"/>
      </w:r>
      <w:r>
        <w:rPr/>
        <w:instrText> REF _Ref474856166 \h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>). РК будет доступна для внесения изменений (отобразятся только доступные для редактирования вкладки РК и поля). На рисунке </w:t>
      </w:r>
      <w:r>
        <w:rPr/>
        <w:fldChar w:fldCharType="begin"/>
      </w:r>
      <w:r>
        <w:rPr/>
        <w:instrText> REF _Ref474856203 \h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 приведен пример доступной для редактирования РК документа;</w:t>
      </w:r>
    </w:p>
    <w:p>
      <w:pPr>
        <w:pStyle w:val="CTporderedList11"/>
        <w:numPr>
          <w:ilvl w:val="0"/>
          <w:numId w:val="5"/>
        </w:numPr>
        <w:rPr/>
      </w:pPr>
      <w:r>
        <w:rPr/>
        <w:t>внесите изменения в поля РК;</w:t>
      </w:r>
    </w:p>
    <w:p>
      <w:pPr>
        <w:pStyle w:val="CTporderedList11"/>
        <w:numPr>
          <w:ilvl w:val="0"/>
          <w:numId w:val="5"/>
        </w:numPr>
        <w:rPr/>
      </w:pPr>
      <w:r>
        <w:rPr/>
        <w:t>при необходимости присоедините (см. п. 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 или удалите присоединенные файлы (см. п. </w:t>
      </w:r>
      <w:r>
        <w:rPr/>
        <w:fldChar w:fldCharType="begin"/>
      </w:r>
      <w:r>
        <w:rPr/>
        <w:instrText> REF _Ref497909665 \r \h </w:instrText>
      </w:r>
      <w:r>
        <w:rPr/>
        <w:fldChar w:fldCharType="separate"/>
      </w:r>
      <w:r>
        <w:rPr/>
        <w:t>5.5.5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сохранить внесенные изменения, нажмите на кнопку </w:t>
      </w:r>
      <w:r>
        <w:rPr>
          <w:rStyle w:val="CTsname"/>
        </w:rPr>
        <w:t>Сохранить</w:t>
      </w:r>
      <w:r>
        <w:rPr/>
        <w:t>. Для того чтобы отменить редактирование, нажмите на кнопку </w:t>
      </w:r>
      <w:r>
        <w:rPr>
          <w:rStyle w:val="CTsname"/>
        </w:rPr>
        <w:t>Отменить</w:t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175">
            <wp:extent cx="5940425" cy="4520565"/>
            <wp:effectExtent l="0" t="0" r="0" b="0"/>
            <wp:docPr id="42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3" w:name="_Ref47485620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bookmarkEnd w:id="183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При редактировании документа следует соблюдать следующие правила: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если документ уже взят на редактирование одним из пользователей, работающих с системой, кнопка </w:t>
      </w:r>
      <w:r>
        <w:rPr>
          <w:rStyle w:val="CTsname"/>
        </w:rPr>
        <w:t>Редактировать</w:t>
      </w:r>
      <w:r>
        <w:rPr/>
        <w:t xml:space="preserve"> не отобразится на странице этого документа. Повторите попытку отредактировать РК документа позднее;</w:t>
      </w:r>
    </w:p>
    <w:p>
      <w:pPr>
        <w:pStyle w:val="CTpitemizedList11"/>
        <w:numPr>
          <w:ilvl w:val="0"/>
          <w:numId w:val="4"/>
        </w:numPr>
        <w:rPr/>
      </w:pPr>
      <w:r>
        <w:rPr/>
        <w:t>если во время внесения изменений в документ, он был взят на редактирование одним из пользователей, работающих с системой, изменения сохранены не будут, а на экране отобразится сообщение о том, что объект находится на редактировании. Повторите попытку отредактировать РК документа позднее.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184" w:name="_Toc14450443"/>
      <w:r>
        <w:rPr/>
        <w:t>Работа с присоединенными файлами</w:t>
      </w:r>
      <w:bookmarkEnd w:id="184"/>
    </w:p>
    <w:p>
      <w:pPr>
        <w:pStyle w:val="3"/>
        <w:numPr>
          <w:ilvl w:val="2"/>
          <w:numId w:val="2"/>
        </w:numPr>
        <w:ind w:left="0" w:firstLine="720"/>
        <w:rPr/>
      </w:pPr>
      <w:bookmarkStart w:id="185" w:name="_Toc14450444"/>
      <w:bookmarkStart w:id="186" w:name="_Toc517795704"/>
      <w:bookmarkStart w:id="187" w:name="_Ref497906622"/>
      <w:bookmarkStart w:id="188" w:name="_Ref474408612"/>
      <w:r>
        <w:rPr/>
        <w:t xml:space="preserve">Просмотр присоединенных файлов </w:t>
      </w:r>
      <w:bookmarkEnd w:id="188"/>
      <w:r>
        <w:rPr/>
        <w:t>и их версий</w:t>
      </w:r>
      <w:bookmarkEnd w:id="185"/>
      <w:bookmarkEnd w:id="186"/>
      <w:bookmarkEnd w:id="187"/>
    </w:p>
    <w:p>
      <w:pPr>
        <w:pStyle w:val="CTpnormal1"/>
        <w:keepNext w:val="true"/>
        <w:rPr/>
      </w:pPr>
      <w:r>
        <w:rPr/>
        <w:t>Средствами Системы предоставляется возможность присоединить к документу файлы различных категорий (например, документы для отправки на публикацию в ЕИС или документы для внутреннего согласования).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>Для того чтобы просматривать присоединенные файлы, на панели вкладок РК документа щелкните левой кнопкой мыши по названию вкладки РК </w:t>
      </w:r>
      <w:r>
        <w:rPr>
          <w:rStyle w:val="CTsname"/>
        </w:rPr>
        <w:t>Присоединенные файлы</w:t>
      </w:r>
      <w:r>
        <w:rPr/>
        <w:t>. В результате отобразится список присоединенных файлов (рис.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7620">
            <wp:extent cx="5935980" cy="906780"/>
            <wp:effectExtent l="0" t="0" r="0" b="0"/>
            <wp:docPr id="43" name="Рисунок 15" descr="D:\Cloud Mail.Ru\Cognitive\Мои проекты\22 Метро\Метро - Руководство пользователя\Pic\_Attached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5" descr="D:\Cloud Mail.Ru\Cognitive\Мои проекты\22 Метро\Метро - Руководство пользователя\Pic\_AttachedFiles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9" w:name="_Ref482280077"/>
      <w:bookmarkStart w:id="190" w:name="_Ref48227994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bookmarkEnd w:id="189"/>
      <w:bookmarkEnd w:id="190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keepNext w:val="true"/>
        <w:numPr>
          <w:ilvl w:val="0"/>
          <w:numId w:val="0"/>
        </w:numPr>
        <w:ind w:firstLine="720"/>
        <w:rPr/>
      </w:pPr>
      <w:r>
        <w:rPr/>
        <w:t>Для того чтобы просмотреть перечень версий присоединенного файла, на вкладке РК </w:t>
      </w:r>
      <w:r>
        <w:rPr>
          <w:rStyle w:val="CTsname"/>
        </w:rPr>
        <w:t>Присоединенные файлы</w:t>
      </w:r>
      <w:r>
        <w:rPr/>
        <w:t>, в списке присоединенных файлов нажмите на кнопку </w:t>
      </w:r>
      <w:r>
        <w:rPr/>
        <w:drawing>
          <wp:inline distT="0" distB="0" distL="0" distR="0">
            <wp:extent cx="60960" cy="99060"/>
            <wp:effectExtent l="0" t="0" r="0" b="0"/>
            <wp:docPr id="44" name="Рисунок 17" descr="D:\Cloud Mail.Ru\Cognitive\Мои проекты\22 Метро\Метро - Руководство пользователя\Pic\Buttons\_Right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7" descr="D:\Cloud Mail.Ru\Cognitive\Мои проекты\22 Метро\Метро - Руководство пользователя\Pic\Buttons\_RightTriangle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расположенную слева от названия файла. В результате под названием файла отобразится перечень всех его версий.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91" w:name="_Toc14450445"/>
      <w:bookmarkStart w:id="192" w:name="_Toc517795705"/>
      <w:bookmarkStart w:id="193" w:name="_Ref477352965"/>
      <w:r>
        <w:rPr/>
        <w:t>Присоединение файлов к документу</w:t>
      </w:r>
      <w:bookmarkEnd w:id="191"/>
      <w:bookmarkEnd w:id="192"/>
      <w:bookmarkEnd w:id="193"/>
    </w:p>
    <w:p>
      <w:pPr>
        <w:pStyle w:val="CTpnormal1"/>
        <w:rPr/>
      </w:pPr>
      <w:r>
        <w:rPr/>
        <w:t>К документу могут быть присоединены файлы любых форматов. Размер каждого файла не должен превышать 50 МБ.</w:t>
      </w:r>
    </w:p>
    <w:p>
      <w:pPr>
        <w:pStyle w:val="CTpnormal1"/>
        <w:keepNext w:val="true"/>
        <w:rPr/>
      </w:pPr>
      <w:r>
        <w:rPr/>
        <w:t>Для того чтобы присоединить один или несколько файлов к документу:</w:t>
      </w:r>
    </w:p>
    <w:p>
      <w:pPr>
        <w:pStyle w:val="CTporderedList11"/>
        <w:numPr>
          <w:ilvl w:val="0"/>
          <w:numId w:val="13"/>
        </w:numPr>
        <w:rPr/>
      </w:pPr>
      <w:r>
        <w:rPr/>
        <w:t>на панели инструментов страницы РК документа нажмите на кнопку </w:t>
      </w:r>
      <w:r>
        <w:rPr>
          <w:rStyle w:val="CTsname"/>
          <w:spacing w:val="-4"/>
        </w:rPr>
        <w:t>Присоединить файлы</w:t>
      </w:r>
      <w:r>
        <w:rPr/>
        <w:t>. Откроется окно </w:t>
      </w:r>
      <w:r>
        <w:rPr>
          <w:rStyle w:val="CTsname"/>
          <w:spacing w:val="-4"/>
        </w:rPr>
        <w:t>Присоединить файлы </w:t>
      </w:r>
      <w:r>
        <w:rPr/>
        <w:t>(рис. </w:t>
      </w:r>
      <w:r>
        <w:rPr/>
        <w:fldChar w:fldCharType="begin"/>
      </w:r>
      <w:r>
        <w:rPr/>
        <w:instrText> REF _Ref472952265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выполните одно из следующих действий:</w:t>
      </w:r>
    </w:p>
    <w:p>
      <w:pPr>
        <w:pStyle w:val="CTpitemizedList11"/>
        <w:numPr>
          <w:ilvl w:val="0"/>
          <w:numId w:val="4"/>
        </w:numPr>
        <w:rPr/>
      </w:pPr>
      <w:r>
        <w:rPr/>
        <w:t>нажмите на кнопку </w:t>
      </w:r>
      <w:r>
        <w:rPr>
          <w:rStyle w:val="CTsname"/>
        </w:rPr>
        <w:t>Выберите файлы</w:t>
      </w:r>
      <w:r>
        <w:rPr/>
        <w:t>. В открывшемся стандартном окне выберите интересующие файлы. Нажмите на кнопку </w:t>
      </w:r>
      <w:r>
        <w:rPr>
          <w:rStyle w:val="CTsname"/>
        </w:rPr>
        <w:t>Открыть</w:t>
      </w:r>
      <w:r>
        <w:rPr/>
        <w:t>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в окне программы «Проводник» выберите интересующие файлы и с помощью мыши перетащите их в область, расположенную ниже кнопки </w:t>
      </w:r>
      <w:r>
        <w:rPr>
          <w:rStyle w:val="CTsname"/>
        </w:rPr>
        <w:t xml:space="preserve">Выберите файлы </w:t>
      </w:r>
      <w:r>
        <w:rPr/>
        <w:t>(рис. </w:t>
      </w:r>
      <w:r>
        <w:rPr/>
        <w:fldChar w:fldCharType="begin"/>
      </w:r>
      <w:r>
        <w:rPr/>
        <w:instrText> REF _Ref472952265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>В результате названия выбранных файлов отобразятся в области, расположенной ниже кнопки </w:t>
      </w:r>
      <w:r>
        <w:rPr>
          <w:rStyle w:val="CTsname"/>
        </w:rPr>
        <w:t>Выберите файлы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удалить какой-либо из выбранных файлов, нажмите на кнопку </w:t>
      </w:r>
      <w:r>
        <w:rPr/>
        <w:drawing>
          <wp:inline distT="0" distB="0" distL="0" distR="0">
            <wp:extent cx="152400" cy="152400"/>
            <wp:effectExtent l="0" t="0" r="0" b="0"/>
            <wp:docPr id="45" name="Рисунок 20" descr="D:\Cloud Mail.Ru\Cognitive\Мои проекты\22 Метро\Метро - Руководство пользователя\Pic\Buttons\DeleteChosen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0" descr="D:\Cloud Mail.Ru\Cognitive\Мои проекты\22 Метро\Метро - Руководство пользователя\Pic\Buttons\DeleteChosenFil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расположенную справа от этого файла;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присоединения файла, его копия будет сохранена в БД Системы при завершении регистрации или редактировании документа. При присоединении файла к документу автоматически создается версия файла под номером 1.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1836420"/>
            <wp:effectExtent l="0" t="0" r="0" b="0"/>
            <wp:docPr id="46" name="Рисунок 18" descr="D:\Cloud Mail.Ru\Cognitive\Мои проекты\22 Метро\Метро - Руководство пользователя\Pic\_Attac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8" descr="D:\Cloud Mail.Ru\Cognitive\Мои проекты\22 Метро\Метро - Руководство пользователя\Pic\_Attaching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94" w:name="_Ref474508175"/>
      <w:bookmarkStart w:id="195" w:name="_Ref47295226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bookmarkEnd w:id="194"/>
      <w:bookmarkEnd w:id="195"/>
    </w:p>
    <w:p>
      <w:pPr>
        <w:pStyle w:val="3"/>
        <w:numPr>
          <w:ilvl w:val="2"/>
          <w:numId w:val="2"/>
        </w:numPr>
        <w:ind w:left="0" w:firstLine="720"/>
        <w:rPr/>
      </w:pPr>
      <w:bookmarkStart w:id="196" w:name="_Toc14450446"/>
      <w:bookmarkStart w:id="197" w:name="_Toc517795706"/>
      <w:bookmarkStart w:id="198" w:name="_Ref497906797"/>
      <w:bookmarkStart w:id="199" w:name="_Ref478134980"/>
      <w:r>
        <w:rPr/>
        <w:t>Присоединение новой версии файла к документ</w:t>
      </w:r>
      <w:bookmarkEnd w:id="199"/>
      <w:r>
        <w:rPr/>
        <w:t>у</w:t>
      </w:r>
      <w:bookmarkEnd w:id="196"/>
      <w:bookmarkEnd w:id="197"/>
      <w:bookmarkEnd w:id="198"/>
    </w:p>
    <w:p>
      <w:pPr>
        <w:pStyle w:val="CTpnormal1"/>
        <w:rPr/>
      </w:pPr>
      <w:r>
        <w:rPr/>
        <w:t>Средствами Системы предоставляется возможность присоединить к документу новую версию файла.</w:t>
      </w:r>
    </w:p>
    <w:p>
      <w:pPr>
        <w:pStyle w:val="CTpnormal1"/>
        <w:keepNext w:val="true"/>
        <w:rPr/>
      </w:pPr>
      <w:r>
        <w:rPr/>
        <w:t>Для того чтобы присоединить новую версию файла:</w:t>
      </w:r>
    </w:p>
    <w:p>
      <w:pPr>
        <w:pStyle w:val="CTporderedList11"/>
        <w:numPr>
          <w:ilvl w:val="0"/>
          <w:numId w:val="14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файлом, новую версию которого следует присоединить,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47" name="Рисунок 21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1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Создать версию</w:t>
      </w:r>
      <w:r>
        <w:rPr/>
        <w:t>. Откроется окно </w:t>
      </w:r>
      <w:r>
        <w:rPr>
          <w:rStyle w:val="CTsname"/>
        </w:rPr>
        <w:t>Создать версию</w:t>
      </w:r>
      <w:r>
        <w:rPr/>
        <w:t xml:space="preserve"> (рис. </w:t>
      </w:r>
      <w:r>
        <w:rPr/>
        <w:fldChar w:fldCharType="begin"/>
      </w:r>
      <w:r>
        <w:rPr/>
        <w:instrText> REF _Ref473638911 \h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при необходимости в поле </w:t>
      </w:r>
      <w:r>
        <w:rPr>
          <w:rStyle w:val="CTsname"/>
        </w:rPr>
        <w:t>Комментарий</w:t>
      </w:r>
      <w:r>
        <w:rPr/>
        <w:t xml:space="preserve"> укажите текст комментария к создаваемой версии;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Выберите версию файла &lt;имя_файла&gt;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открывшемся стандартном окне выберите файл, который следует присоединить к документу;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Открыть</w:t>
      </w:r>
      <w:r>
        <w:rPr/>
        <w:t>. В результате название новой версии файла отобразится под кнопкой </w:t>
      </w:r>
      <w:r>
        <w:rPr>
          <w:rStyle w:val="CTsname"/>
        </w:rPr>
        <w:t>Выберите версию файла &lt;имя_файла&gt;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Новая версия файла будет присоединена к документу и отобразится в списке под названием соответствующего файла 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). Каждая версия файла будет иметь свой порядковый номер.</w:t>
      </w:r>
    </w:p>
    <w:p>
      <w:pPr>
        <w:pStyle w:val="CTpnormalCentre1"/>
        <w:keepNext w:val="true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5080" distL="0" distR="6350">
            <wp:extent cx="5328285" cy="2300605"/>
            <wp:effectExtent l="0" t="0" r="0" b="0"/>
            <wp:docPr id="48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00" w:name="_Ref47363891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bookmarkEnd w:id="200"/>
    </w:p>
    <w:p>
      <w:pPr>
        <w:pStyle w:val="3"/>
        <w:numPr>
          <w:ilvl w:val="2"/>
          <w:numId w:val="2"/>
        </w:numPr>
        <w:ind w:left="0" w:firstLine="720"/>
        <w:rPr/>
      </w:pPr>
      <w:bookmarkStart w:id="201" w:name="_Toc14450447"/>
      <w:bookmarkStart w:id="202" w:name="_Toc517795707"/>
      <w:bookmarkStart w:id="203" w:name="_Ref497914757"/>
      <w:r>
        <w:rPr/>
        <w:t>Редактирование описаний присоединенных файлов</w:t>
      </w:r>
      <w:bookmarkEnd w:id="201"/>
      <w:bookmarkEnd w:id="202"/>
      <w:bookmarkEnd w:id="203"/>
    </w:p>
    <w:p>
      <w:pPr>
        <w:pStyle w:val="CTpnormal1"/>
        <w:rPr/>
      </w:pPr>
      <w:r>
        <w:rPr/>
        <w:t xml:space="preserve">Средствами </w:t>
      </w:r>
      <w:r>
        <w:rPr>
          <w:spacing w:val="-2"/>
        </w:rPr>
        <w:t xml:space="preserve">Системы </w:t>
      </w:r>
      <w:r>
        <w:rPr/>
        <w:t>предоставляется возможность изменять только свойства (названия и описания) присоединенных файлов. Внесение изменений в версии файлов не предусмотрено.</w:t>
      </w:r>
    </w:p>
    <w:p>
      <w:pPr>
        <w:pStyle w:val="CTpnormal1"/>
        <w:keepNext w:val="true"/>
        <w:rPr/>
      </w:pPr>
      <w:r>
        <w:rPr/>
        <w:t>Для того чтобы отредактировать название (описание) присоединенного файла:</w:t>
      </w:r>
    </w:p>
    <w:p>
      <w:pPr>
        <w:pStyle w:val="CTporderedList11"/>
        <w:numPr>
          <w:ilvl w:val="0"/>
          <w:numId w:val="15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файлом, название или описание которого следует изменить, в столбце </w:t>
      </w:r>
      <w:r>
        <w:rPr>
          <w:rStyle w:val="CTsname"/>
        </w:rPr>
        <w:t>Действия</w:t>
      </w:r>
      <w:r>
        <w:rPr/>
        <w:t xml:space="preserve"> нажмите на кнопку</w:t>
      </w:r>
      <w:r>
        <w:rPr/>
        <w:drawing>
          <wp:inline distT="0" distB="0" distL="0" distR="0">
            <wp:extent cx="213360" cy="152400"/>
            <wp:effectExtent l="0" t="0" r="0" b="0"/>
            <wp:docPr id="49" name="Рисунок 22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2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Редактировать</w:t>
      </w:r>
      <w:r>
        <w:rPr/>
        <w:t>. Откроется окно </w:t>
      </w:r>
      <w:r>
        <w:rPr>
          <w:rStyle w:val="CTsname"/>
        </w:rPr>
        <w:t>Редактирование свойств присоединенного файла</w:t>
      </w:r>
      <w:r>
        <w:rPr/>
        <w:t xml:space="preserve"> (рис. </w:t>
      </w:r>
      <w:r>
        <w:rPr/>
        <w:fldChar w:fldCharType="begin"/>
      </w:r>
      <w:r>
        <w:rPr/>
        <w:instrText> REF _Ref517440846 \h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отредактируйте значение поля </w:t>
      </w:r>
      <w:r>
        <w:rPr>
          <w:rStyle w:val="CTsname"/>
        </w:rPr>
        <w:t>Описание файла</w:t>
      </w:r>
      <w:r>
        <w:rPr/>
        <w:t xml:space="preserve"> (</w:t>
      </w:r>
      <w:r>
        <w:rPr>
          <w:rStyle w:val="CTsname"/>
        </w:rPr>
        <w:t>Название файла</w:t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Внесенные в описание файла изменения будут сохранены.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2613660"/>
            <wp:effectExtent l="0" t="0" r="0" b="0"/>
            <wp:docPr id="50" name="Рисунок 24" descr="D:\Cloud Mail.Ru\Cognitive\Мои проекты\22 Метро\Метро - Руководство пользователя\Pic\_EditPropAtt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4" descr="D:\Cloud Mail.Ru\Cognitive\Мои проекты\22 Метро\Метро - Руководство пользователя\Pic\_EditPropAttach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04" w:name="_Ref51744084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bookmarkEnd w:id="204"/>
    </w:p>
    <w:p>
      <w:pPr>
        <w:pStyle w:val="3"/>
        <w:numPr>
          <w:ilvl w:val="2"/>
          <w:numId w:val="2"/>
        </w:numPr>
        <w:ind w:left="0" w:firstLine="720"/>
        <w:rPr/>
      </w:pPr>
      <w:bookmarkStart w:id="205" w:name="_Toc14450448"/>
      <w:bookmarkStart w:id="206" w:name="_Toc517795710"/>
      <w:bookmarkStart w:id="207" w:name="_Ref497909665"/>
      <w:bookmarkStart w:id="208" w:name="_Ref497906807"/>
      <w:r>
        <w:rPr/>
        <w:t>Удаление присоединенных файлов и их версий</w:t>
      </w:r>
      <w:bookmarkEnd w:id="205"/>
      <w:bookmarkEnd w:id="206"/>
      <w:bookmarkEnd w:id="207"/>
      <w:bookmarkEnd w:id="208"/>
    </w:p>
    <w:p>
      <w:pPr>
        <w:pStyle w:val="CTpnormal1"/>
        <w:keepNext w:val="true"/>
        <w:rPr/>
      </w:pPr>
      <w:r>
        <w:rPr/>
        <w:t>Для того чтобы удалить файл (версию файла) после регистрации документа:</w:t>
      </w:r>
    </w:p>
    <w:p>
      <w:pPr>
        <w:pStyle w:val="CTporderedList11"/>
        <w:numPr>
          <w:ilvl w:val="0"/>
          <w:numId w:val="16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 или с версией файла, которые следует удалить,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51" name="Рисунок 28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28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Удалить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открывшемся окне с запросом на подтверждение операции нажмите на кнопку </w:t>
      </w:r>
      <w:r>
        <w:rPr>
          <w:rStyle w:val="CTsname"/>
        </w:rPr>
        <w:t>ОК</w:t>
      </w:r>
      <w:r>
        <w:rPr/>
        <w:t>. Выбранный файл или версия файла будут удалены из списка присоединенных к документу файлов.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209" w:name="_Toc484424934"/>
      <w:bookmarkStart w:id="210" w:name="_Ref474491956"/>
      <w:bookmarkStart w:id="211" w:name="_Ref474490151"/>
      <w:bookmarkStart w:id="212" w:name="_Toc14450449"/>
      <w:bookmarkStart w:id="213" w:name="_Toc517795711"/>
      <w:bookmarkStart w:id="214" w:name="_Ref497906815"/>
      <w:bookmarkEnd w:id="209"/>
      <w:bookmarkEnd w:id="210"/>
      <w:bookmarkEnd w:id="211"/>
      <w:r>
        <w:rPr>
          <w:lang w:val="en-US"/>
        </w:rPr>
        <w:t>Сохранение присоединенных файлов</w:t>
      </w:r>
      <w:bookmarkEnd w:id="212"/>
      <w:bookmarkEnd w:id="213"/>
      <w:bookmarkEnd w:id="214"/>
    </w:p>
    <w:p>
      <w:pPr>
        <w:pStyle w:val="CTpnormal1"/>
        <w:rPr/>
      </w:pPr>
      <w:r>
        <w:rPr/>
        <w:t>Средствами Системы предоставляется возможность сохранить присоединенные к документу файлы на рабочий компьютер пользователя.</w:t>
      </w:r>
    </w:p>
    <w:p>
      <w:pPr>
        <w:pStyle w:val="CTpnormal1"/>
        <w:keepNext w:val="true"/>
        <w:rPr/>
      </w:pPr>
      <w:r>
        <w:rPr/>
        <w:t>Для того чтобы сохранить присоединенный файл:</w:t>
      </w:r>
    </w:p>
    <w:p>
      <w:pPr>
        <w:pStyle w:val="CTporderedList11"/>
        <w:numPr>
          <w:ilvl w:val="0"/>
          <w:numId w:val="17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 или с версией файла, которые следует сохранить, в столбце </w:t>
      </w:r>
      <w:r>
        <w:rPr>
          <w:rStyle w:val="CTsname"/>
        </w:rPr>
        <w:t>Действия</w:t>
      </w:r>
      <w:r>
        <w:rPr/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52" name="Рисунок 35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35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Сохранить</w:t>
      </w:r>
      <w:r>
        <w:rPr/>
        <w:t>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в открывшемся стандартном окне сохранения файла выберите папку, в которой следует сохранить файл, и укажите имя файла;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Сохранить</w:t>
      </w:r>
      <w:r>
        <w:rPr/>
        <w:t>. В результате присоединенный файл будет сохранен в выбранной папке под указанным именем.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215" w:name="_Toc14450450"/>
      <w:bookmarkStart w:id="216" w:name="_Toc517795712"/>
      <w:bookmarkStart w:id="217" w:name="_Ref516320589"/>
      <w:r>
        <w:rPr/>
        <w:t>Исполнение задач по документу</w:t>
      </w:r>
      <w:bookmarkEnd w:id="215"/>
      <w:bookmarkEnd w:id="216"/>
      <w:bookmarkEnd w:id="217"/>
    </w:p>
    <w:p>
      <w:pPr>
        <w:pStyle w:val="3"/>
        <w:numPr>
          <w:ilvl w:val="2"/>
          <w:numId w:val="2"/>
        </w:numPr>
        <w:ind w:left="0" w:firstLine="720"/>
        <w:rPr/>
      </w:pPr>
      <w:bookmarkStart w:id="218" w:name="_Toc484424934"/>
      <w:bookmarkStart w:id="219" w:name="_Ref474491956"/>
      <w:bookmarkStart w:id="220" w:name="_Ref474490151"/>
      <w:bookmarkStart w:id="221" w:name="_Toc14450451"/>
      <w:bookmarkStart w:id="222" w:name="_Toc517795713"/>
      <w:bookmarkStart w:id="223" w:name="_Toc486860415"/>
      <w:bookmarkEnd w:id="218"/>
      <w:bookmarkEnd w:id="219"/>
      <w:bookmarkEnd w:id="220"/>
      <w:r>
        <w:rPr/>
        <w:t>Исполнение поручени</w:t>
      </w:r>
      <w:bookmarkEnd w:id="223"/>
      <w:r>
        <w:rPr/>
        <w:t>й</w:t>
      </w:r>
      <w:bookmarkEnd w:id="221"/>
      <w:bookmarkEnd w:id="222"/>
    </w:p>
    <w:p>
      <w:pPr>
        <w:pStyle w:val="CTpnormal1"/>
        <w:keepNext w:val="true"/>
        <w:rPr/>
      </w:pPr>
      <w:r>
        <w:rPr/>
        <w:t>Исполнение поручения включает несколько этапов:</w:t>
      </w:r>
    </w:p>
    <w:p>
      <w:pPr>
        <w:pStyle w:val="CTpitemizedList11"/>
        <w:keepNext w:val="true"/>
        <w:numPr>
          <w:ilvl w:val="0"/>
          <w:numId w:val="4"/>
        </w:numPr>
        <w:rPr>
          <w:spacing w:val="-2"/>
        </w:rPr>
      </w:pPr>
      <w:r>
        <w:rPr>
          <w:spacing w:val="-2"/>
        </w:rPr>
        <w:t>проведение работ по документу (например, внесение изменений в документ (см. п. </w:t>
      </w:r>
      <w:r>
        <w:rPr>
          <w:spacing w:val="-2"/>
        </w:rPr>
        <w:fldChar w:fldCharType="begin"/>
      </w:r>
      <w:r>
        <w:rPr>
          <w:spacing w:val="-2"/>
        </w:rPr>
        <w:instrText> REF _Ref477362779 \r \h </w:instrText>
      </w:r>
      <w:r>
        <w:rPr>
          <w:spacing w:val="-2"/>
        </w:rPr>
        <w:fldChar w:fldCharType="separate"/>
      </w:r>
      <w:r>
        <w:rPr>
          <w:spacing w:val="-2"/>
        </w:rPr>
        <w:t>5.4</w:t>
      </w:r>
      <w:r>
        <w:rPr>
          <w:spacing w:val="-2"/>
        </w:rPr>
        <w:fldChar w:fldCharType="end"/>
      </w:r>
      <w:r>
        <w:rPr>
          <w:spacing w:val="-2"/>
        </w:rPr>
        <w:t>), присоединение новых файлов к документу (см. п. </w:t>
      </w:r>
      <w:r>
        <w:rPr>
          <w:spacing w:val="-2"/>
        </w:rPr>
        <w:fldChar w:fldCharType="begin"/>
      </w:r>
      <w:r>
        <w:rPr>
          <w:spacing w:val="-2"/>
        </w:rPr>
        <w:instrText> REF _Ref477352965 \r \h </w:instrText>
      </w:r>
      <w:r>
        <w:rPr>
          <w:spacing w:val="-2"/>
        </w:rPr>
        <w:fldChar w:fldCharType="separate"/>
      </w:r>
      <w:r>
        <w:rPr>
          <w:spacing w:val="-2"/>
        </w:rPr>
        <w:t>5.5.2</w:t>
      </w:r>
      <w:r>
        <w:rPr>
          <w:spacing w:val="-2"/>
        </w:rPr>
        <w:fldChar w:fldCharType="end"/>
      </w:r>
      <w:r>
        <w:rPr>
          <w:spacing w:val="-2"/>
        </w:rPr>
        <w:t>));</w:t>
      </w:r>
    </w:p>
    <w:p>
      <w:pPr>
        <w:pStyle w:val="CTpitemizedList11"/>
        <w:numPr>
          <w:ilvl w:val="0"/>
          <w:numId w:val="4"/>
        </w:numPr>
        <w:rPr/>
      </w:pPr>
      <w:r>
        <w:rPr/>
        <w:t>формирование отчета об исполнении поручения контролирующему по маршруту.</w:t>
      </w:r>
    </w:p>
    <w:p>
      <w:pPr>
        <w:pStyle w:val="CTpnormal1"/>
        <w:keepNext w:val="true"/>
        <w:rPr/>
      </w:pPr>
      <w:r>
        <w:rPr/>
        <w:t>Для того чтобы создать отчет об исполнении поручения:</w:t>
      </w:r>
    </w:p>
    <w:p>
      <w:pPr>
        <w:pStyle w:val="CTporderedList11"/>
        <w:keepNext w:val="true"/>
        <w:numPr>
          <w:ilvl w:val="0"/>
          <w:numId w:val="18"/>
        </w:numPr>
        <w:rPr/>
      </w:pPr>
      <w:r>
        <w:rPr/>
        <w:t>перейдите на вложенную вкладку </w:t>
      </w:r>
      <w:r>
        <w:rPr>
          <w:rStyle w:val="CTsname"/>
        </w:rPr>
        <w:t>Поручения</w:t>
      </w:r>
      <w:r>
        <w:rPr/>
        <w:t xml:space="preserve"> дополнительной вкладки </w:t>
      </w:r>
      <w:r>
        <w:rPr>
          <w:rStyle w:val="CTsname"/>
        </w:rPr>
        <w:t xml:space="preserve">На исполнении </w:t>
      </w:r>
      <w:r>
        <w:rPr/>
        <w:t>(рис. </w:t>
      </w:r>
      <w:r>
        <w:rPr/>
        <w:fldChar w:fldCharType="begin"/>
      </w:r>
      <w:r>
        <w:rPr/>
        <w:instrText> REF _Ref474856266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). Отобразится список поручений, исполнителем которых является пользователь;</w:t>
      </w:r>
    </w:p>
    <w:p>
      <w:pPr>
        <w:pStyle w:val="CTporderedList11"/>
        <w:keepNext w:val="true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>чтобы создать отчет об исполнении поручения из списка поручений (без предварительного просмотра документа, по которому дано поручение):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/>
        <w:t>в столбце </w:t>
      </w:r>
      <w:r>
        <w:rPr>
          <w:rStyle w:val="CTsname"/>
        </w:rPr>
        <w:t>Действия</w:t>
      </w:r>
      <w:r>
        <w:rPr>
          <w:rStyle w:val="CTpnormal"/>
        </w:rPr>
        <w:t xml:space="preserve"> строки интересующего поручения, нажмите на кнопку </w:t>
      </w:r>
      <w:r>
        <w:rPr/>
        <w:drawing>
          <wp:inline distT="0" distB="635" distL="0" distR="635">
            <wp:extent cx="228600" cy="247650"/>
            <wp:effectExtent l="0" t="0" r="0" b="0"/>
            <wp:docPr id="53" name="Рисунок 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271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>
          <w:rStyle w:val="CTpnormal"/>
        </w:rPr>
        <w:t>из раскрывающегося списка выберите действие </w:t>
      </w:r>
      <w:r>
        <w:rPr>
          <w:rStyle w:val="CTsname"/>
        </w:rPr>
        <w:t>Отчитаться об исполнении</w:t>
      </w:r>
      <w:r>
        <w:rPr>
          <w:rStyle w:val="CTpnormal"/>
        </w:rPr>
        <w:t>. Откроется окно </w:t>
      </w:r>
      <w:r>
        <w:rPr>
          <w:rStyle w:val="CTsname"/>
        </w:rPr>
        <w:t>Отчитаться об исполнении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_Ref404939164 \h </w:instrText>
      </w:r>
      <w:r>
        <w:rPr>
          <w:rStyle w:val="CTpnormal"/>
        </w:rPr>
        <w:fldChar w:fldCharType="separate"/>
      </w:r>
      <w:r>
        <w:rPr>
          <w:rStyle w:val="CTpnormal"/>
        </w:rPr>
        <w:t>32</w:t>
      </w:r>
      <w:r>
        <w:rPr>
          <w:rStyle w:val="CTpnormal"/>
        </w:rPr>
        <w:fldChar w:fldCharType="end"/>
      </w:r>
      <w:r>
        <w:rPr>
          <w:rStyle w:val="CTpnormal"/>
        </w:rPr>
        <w:t>) с установленным по умолчанию переключателем в положении </w:t>
      </w:r>
      <w:r>
        <w:rPr>
          <w:rStyle w:val="CTsname"/>
        </w:rPr>
        <w:t>Заявить контролирующему по маршруту о готовности</w:t>
      </w:r>
      <w:r>
        <w:rPr>
          <w:rStyle w:val="CTpnormal"/>
        </w:rPr>
        <w:t>;</w:t>
      </w:r>
    </w:p>
    <w:p>
      <w:pPr>
        <w:pStyle w:val="CTpitemizedList11"/>
        <w:keepNext w:val="true"/>
        <w:numPr>
          <w:ilvl w:val="0"/>
          <w:numId w:val="4"/>
        </w:numPr>
        <w:rPr>
          <w:rStyle w:val="CTpnormal"/>
        </w:rPr>
      </w:pPr>
      <w:r>
        <w:rPr>
          <w:rStyle w:val="CTpnormal"/>
        </w:rPr>
        <w:t>в поле 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комментарии к исполнению поручения по документу;</w:t>
      </w:r>
    </w:p>
    <w:p>
      <w:pPr>
        <w:pStyle w:val="CTpitemizedList11"/>
        <w:numPr>
          <w:ilvl w:val="0"/>
          <w:numId w:val="4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Отчет об исполнении поручения будет отправлен;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создать отчет об исполнении поручения с предварительным просмотром документа: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откройте документ, по которому дано поручение Для этого щелкните левой кнопкой мыши по любой ячейке строки этого поручения;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перейдите на вкладку РК </w:t>
      </w:r>
      <w:r>
        <w:rPr>
          <w:rStyle w:val="CTsname"/>
        </w:rPr>
        <w:t>Маршруты</w:t>
      </w:r>
      <w:r>
        <w:rPr/>
        <w:t>;</w:t>
      </w:r>
    </w:p>
    <w:p>
      <w:pPr>
        <w:pStyle w:val="CTpitemizedList11"/>
        <w:keepNext w:val="true"/>
        <w:numPr>
          <w:ilvl w:val="0"/>
          <w:numId w:val="4"/>
        </w:numPr>
        <w:rPr>
          <w:rStyle w:val="CTpnormal"/>
        </w:rPr>
      </w:pPr>
      <w:r>
        <w:rPr/>
        <w:t>в столбце </w:t>
      </w:r>
      <w:r>
        <w:rPr>
          <w:rStyle w:val="CTsname"/>
        </w:rPr>
        <w:t>Действия</w:t>
      </w:r>
      <w:r>
        <w:rPr>
          <w:rStyle w:val="CTpnormal"/>
        </w:rPr>
        <w:t xml:space="preserve"> строки интересующего поручения, нажмите на кнопку </w:t>
      </w:r>
      <w:r>
        <w:rPr/>
        <w:drawing>
          <wp:inline distT="0" distB="635" distL="0" distR="635">
            <wp:extent cx="228600" cy="247650"/>
            <wp:effectExtent l="0" t="0" r="0" b="0"/>
            <wp:docPr id="54" name="Рисунок 2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72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/>
        <w:t xml:space="preserve">из раскрывающегося списка </w:t>
      </w:r>
      <w:r>
        <w:rPr>
          <w:rStyle w:val="CTpnormal"/>
        </w:rPr>
        <w:t>выберите действие </w:t>
      </w:r>
      <w:r>
        <w:rPr>
          <w:rStyle w:val="CTsname"/>
        </w:rPr>
        <w:t>Отчитаться об исполнении</w:t>
      </w:r>
      <w:r>
        <w:rPr>
          <w:rStyle w:val="CTpnormal"/>
        </w:rPr>
        <w:t>. Откроется окно </w:t>
      </w:r>
      <w:r>
        <w:rPr>
          <w:rStyle w:val="CTsname"/>
        </w:rPr>
        <w:t>Отчитаться об исполнении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_Ref404939164 \h </w:instrText>
      </w:r>
      <w:r>
        <w:rPr>
          <w:rStyle w:val="CTpnormal"/>
        </w:rPr>
        <w:fldChar w:fldCharType="separate"/>
      </w:r>
      <w:r>
        <w:rPr>
          <w:rStyle w:val="CTpnormal"/>
        </w:rPr>
        <w:t>32</w:t>
      </w:r>
      <w:r>
        <w:rPr>
          <w:rStyle w:val="CTpnormal"/>
        </w:rPr>
        <w:fldChar w:fldCharType="end"/>
      </w:r>
      <w:r>
        <w:rPr>
          <w:rStyle w:val="CTpnormal"/>
        </w:rPr>
        <w:t>) с установленным по умолчанию переключателем в положении </w:t>
      </w:r>
      <w:r>
        <w:rPr>
          <w:rStyle w:val="CTsname"/>
        </w:rPr>
        <w:t>Заявить контролирующему по маршруту о готовности</w:t>
      </w:r>
      <w:r>
        <w:rPr>
          <w:rStyle w:val="CTpnormal"/>
        </w:rPr>
        <w:t>;</w:t>
      </w:r>
    </w:p>
    <w:p>
      <w:pPr>
        <w:pStyle w:val="CTporderedList11"/>
        <w:keepNext w:val="true"/>
        <w:numPr>
          <w:ilvl w:val="0"/>
          <w:numId w:val="7"/>
        </w:numPr>
        <w:rPr>
          <w:rStyle w:val="CTpnormal"/>
        </w:rPr>
      </w:pPr>
      <w:r>
        <w:rPr>
          <w:rStyle w:val="CTpnormal"/>
        </w:rPr>
        <w:t>в поле 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комментарии к исполнению поручения по документу;</w:t>
      </w:r>
    </w:p>
    <w:p>
      <w:pPr>
        <w:pStyle w:val="CTporderedList11"/>
        <w:numPr>
          <w:ilvl w:val="0"/>
          <w:numId w:val="7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В результате отчет об исполнении поручения будет отправлен.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35605"/>
            <wp:effectExtent l="0" t="0" r="0" b="0"/>
            <wp:docPr id="55" name="Рисунок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79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24" w:name="_Ref474856266"/>
      <w:bookmarkStart w:id="225" w:name="_Ref474763116"/>
      <w:bookmarkStart w:id="226" w:name="_Ref47476307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bookmarkEnd w:id="224"/>
      <w:bookmarkEnd w:id="225"/>
      <w:bookmarkEnd w:id="226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175">
            <wp:extent cx="5940425" cy="2305685"/>
            <wp:effectExtent l="0" t="0" r="0" b="0"/>
            <wp:docPr id="56" name="Рисунок 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73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27" w:name="_Ref40493916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bookmarkEnd w:id="227"/>
    </w:p>
    <w:p>
      <w:pPr>
        <w:pStyle w:val="3"/>
        <w:numPr>
          <w:ilvl w:val="2"/>
          <w:numId w:val="2"/>
        </w:numPr>
        <w:ind w:left="0" w:firstLine="720"/>
        <w:rPr/>
      </w:pPr>
      <w:bookmarkStart w:id="228" w:name="_Toc14450452"/>
      <w:bookmarkStart w:id="229" w:name="_Ref14166523"/>
      <w:bookmarkStart w:id="230" w:name="_Toc517795714"/>
      <w:bookmarkStart w:id="231" w:name="_Ref404948476"/>
      <w:r>
        <w:rPr/>
        <w:t>Исполнение согласовани</w:t>
      </w:r>
      <w:bookmarkEnd w:id="231"/>
      <w:r>
        <w:rPr/>
        <w:t>й</w:t>
      </w:r>
      <w:bookmarkEnd w:id="228"/>
      <w:bookmarkEnd w:id="229"/>
      <w:bookmarkEnd w:id="230"/>
    </w:p>
    <w:p>
      <w:pPr>
        <w:pStyle w:val="CTpnormal1"/>
        <w:rPr/>
      </w:pPr>
      <w:r>
        <w:rPr/>
        <w:t>Пользователь имеет возможность исполнить (одобрить или отклонить) согласование,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Для того чтобы исполнить согласование:</w:t>
      </w:r>
    </w:p>
    <w:p>
      <w:pPr>
        <w:pStyle w:val="CTporderedList11"/>
        <w:numPr>
          <w:ilvl w:val="0"/>
          <w:numId w:val="19"/>
        </w:numPr>
        <w:rPr/>
      </w:pPr>
      <w:r>
        <w:rPr/>
        <w:t xml:space="preserve">откройте список согласований,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rStyle w:val="CTsname"/>
        </w:rPr>
        <w:t>Согласования</w:t>
      </w:r>
      <w:r>
        <w:rPr/>
        <w:t xml:space="preserve"> (рис. </w:t>
      </w:r>
      <w:r>
        <w:rPr/>
        <w:fldChar w:fldCharType="begin"/>
      </w:r>
      <w:r>
        <w:rPr/>
        <w:instrText> REF _Ref516241920 \h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согласованием, которое следует одобрить (отклонить),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57" name="Рисунок 262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262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>в отобразившемся меню выберите пункт </w:t>
      </w:r>
      <w:r>
        <w:rPr>
          <w:rStyle w:val="CTsname"/>
        </w:rPr>
        <w:t xml:space="preserve">Одобрить согласование </w:t>
      </w:r>
      <w:r>
        <w:rPr/>
        <w:t>(</w:t>
      </w:r>
      <w:r>
        <w:rPr>
          <w:rStyle w:val="CTsname"/>
        </w:rPr>
        <w:t>Отклонить согласование</w:t>
      </w:r>
      <w:r>
        <w:rPr/>
        <w:t>).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_Ref404950437 \h </w:instrText>
      </w:r>
      <w:r>
        <w:rPr>
          <w:rStyle w:val="CTpnormal"/>
        </w:rPr>
        <w:fldChar w:fldCharType="separate"/>
      </w:r>
      <w:r>
        <w:rPr>
          <w:rStyle w:val="CTpnormal"/>
        </w:rPr>
        <w:t>34</w:t>
      </w:r>
      <w:r>
        <w:rPr>
          <w:rStyle w:val="CTpnormal"/>
        </w:rPr>
        <w:fldChar w:fldCharType="end"/>
      </w:r>
      <w:r>
        <w:rPr>
          <w:rStyle w:val="CTpnormal"/>
        </w:rPr>
        <w:t xml:space="preserve"> или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_Ref516242152 \h </w:instrText>
      </w:r>
      <w:r>
        <w:rPr>
          <w:rStyle w:val="CTpnormal"/>
        </w:rPr>
        <w:fldChar w:fldCharType="separate"/>
      </w:r>
      <w:r>
        <w:rPr>
          <w:rStyle w:val="CTpnormal"/>
        </w:rPr>
        <w:t>35</w:t>
      </w:r>
      <w:r>
        <w:rPr>
          <w:rStyle w:val="CTpnormal"/>
        </w:rPr>
        <w:fldChar w:fldCharType="end"/>
      </w:r>
      <w:r>
        <w:rPr>
          <w:rStyle w:val="CTpnormal"/>
        </w:rPr>
        <w:t xml:space="preserve"> соответственно;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 (при отклонении согласования это поле является обязательным);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согласование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22270"/>
            <wp:effectExtent l="0" t="0" r="0" b="0"/>
            <wp:docPr id="58" name="Рисунок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82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32" w:name="_Ref5162419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bookmarkEnd w:id="232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0">
            <wp:extent cx="3810000" cy="1524000"/>
            <wp:effectExtent l="0" t="0" r="0" b="0"/>
            <wp:docPr id="59" name="Рисунок 40" descr="AgreementAgree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40" descr="AgreementAgreeWindow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33" w:name="_Ref40495043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bookmarkEnd w:id="233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3840480" cy="1546860"/>
            <wp:effectExtent l="0" t="0" r="0" b="0"/>
            <wp:docPr id="60" name="Рисунок 263" descr="AgreementCancel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263" descr="AgreementCancelWindow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34" w:name="_Ref516242152"/>
      <w:bookmarkStart w:id="235" w:name="_Ref40495292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35</w:t>
      </w:r>
      <w:r>
        <w:rPr/>
        <w:fldChar w:fldCharType="end"/>
      </w:r>
      <w:bookmarkEnd w:id="234"/>
      <w:bookmarkEnd w:id="235"/>
    </w:p>
    <w:p>
      <w:pPr>
        <w:pStyle w:val="3"/>
        <w:numPr>
          <w:ilvl w:val="2"/>
          <w:numId w:val="2"/>
        </w:numPr>
        <w:ind w:left="0" w:firstLine="720"/>
        <w:rPr/>
      </w:pPr>
      <w:bookmarkStart w:id="236" w:name="_Toc14450453"/>
      <w:bookmarkStart w:id="237" w:name="_Toc517795715"/>
      <w:r>
        <w:rPr/>
        <w:t>Исполнение утверждений</w:t>
      </w:r>
      <w:bookmarkEnd w:id="236"/>
      <w:bookmarkEnd w:id="237"/>
    </w:p>
    <w:p>
      <w:pPr>
        <w:pStyle w:val="CTpnormal1"/>
        <w:rPr/>
      </w:pPr>
      <w:r>
        <w:rPr/>
        <w:t>Пользователь имеет возможность исполнить (утвердить или отклонить) утверждение,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Для того чтобы исполнить утверждение:</w:t>
      </w:r>
    </w:p>
    <w:p>
      <w:pPr>
        <w:pStyle w:val="CTporderedList11"/>
        <w:numPr>
          <w:ilvl w:val="0"/>
          <w:numId w:val="20"/>
        </w:numPr>
        <w:rPr/>
      </w:pPr>
      <w:r>
        <w:rPr/>
        <w:t xml:space="preserve">откройте список утверждений,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b/>
        </w:rPr>
        <w:t>Утверждения</w:t>
      </w:r>
      <w:r>
        <w:rPr/>
        <w:t xml:space="preserve"> (рис. </w:t>
      </w:r>
      <w:r>
        <w:rPr/>
        <w:fldChar w:fldCharType="begin"/>
      </w:r>
      <w:r>
        <w:rPr/>
        <w:instrText> REF _Ref516242595 \h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утверждением, которое следует утвердить (отклонить),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61" name="Рисунок 266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266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>в отобразившемся меню выберите пункт </w:t>
      </w:r>
      <w:r>
        <w:rPr>
          <w:rStyle w:val="CTsname"/>
        </w:rPr>
        <w:t xml:space="preserve">Утвердить утверждение </w:t>
      </w:r>
      <w:r>
        <w:rPr/>
        <w:t>(</w:t>
      </w:r>
      <w:r>
        <w:rPr>
          <w:rStyle w:val="CTsname"/>
        </w:rPr>
        <w:t>Отклонить утверждение</w:t>
      </w:r>
      <w:r>
        <w:rPr/>
        <w:t>).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_Ref516242596 \h </w:instrText>
      </w:r>
      <w:r>
        <w:rPr>
          <w:rStyle w:val="CTpnormal"/>
        </w:rPr>
        <w:fldChar w:fldCharType="separate"/>
      </w:r>
      <w:r>
        <w:rPr>
          <w:rStyle w:val="CTpnormal"/>
        </w:rPr>
        <w:t>37</w:t>
      </w:r>
      <w:r>
        <w:rPr>
          <w:rStyle w:val="CTpnormal"/>
        </w:rPr>
        <w:fldChar w:fldCharType="end"/>
      </w:r>
      <w:r>
        <w:rPr>
          <w:rStyle w:val="CTpnormal"/>
        </w:rPr>
        <w:t xml:space="preserve"> или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_Ref516242597 \h </w:instrText>
      </w:r>
      <w:r>
        <w:rPr>
          <w:rStyle w:val="CTpnormal"/>
        </w:rPr>
        <w:fldChar w:fldCharType="separate"/>
      </w:r>
      <w:r>
        <w:rPr>
          <w:rStyle w:val="CTpnormal"/>
        </w:rPr>
        <w:t>38</w:t>
      </w:r>
      <w:r>
        <w:rPr>
          <w:rStyle w:val="CTpnormal"/>
        </w:rPr>
        <w:fldChar w:fldCharType="end"/>
      </w:r>
      <w:r>
        <w:rPr>
          <w:rStyle w:val="CTpnormal"/>
        </w:rPr>
        <w:t xml:space="preserve"> соответственно;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 (при отклонении утверждения это поле является обязательным);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утверждение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1493520"/>
            <wp:effectExtent l="0" t="0" r="0" b="0"/>
            <wp:docPr id="62" name="Рисунок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85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38" w:name="_Ref51624259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36</w:t>
      </w:r>
      <w:r>
        <w:rPr/>
        <w:fldChar w:fldCharType="end"/>
      </w:r>
      <w:bookmarkEnd w:id="238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7620">
            <wp:extent cx="5935980" cy="1859280"/>
            <wp:effectExtent l="0" t="0" r="0" b="0"/>
            <wp:docPr id="63" name="Рисунок 275" descr="D:\Cloud Mail.Ru\Cognitive\Мои проекты\22 Метро\Метро - Руководство пользователя\Pic\_UtvOd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275" descr="D:\Cloud Mail.Ru\Cognitive\Мои проекты\22 Метро\Метро - Руководство пользователя\Pic\_UtvOdobr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39" w:name="_Ref51624259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37</w:t>
      </w:r>
      <w:r>
        <w:rPr/>
        <w:fldChar w:fldCharType="end"/>
      </w:r>
      <w:bookmarkEnd w:id="239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1943100"/>
            <wp:effectExtent l="0" t="0" r="0" b="0"/>
            <wp:docPr id="64" name="Рисунок 276" descr="D:\Cloud Mail.Ru\Cognitive\Мои проекты\22 Метро\Метро - Руководство пользователя\Pic\_UtvOtk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276" descr="D:\Cloud Mail.Ru\Cognitive\Мои проекты\22 Метро\Метро - Руководство пользователя\Pic\_UtvOtklon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40" w:name="_Ref51624259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38</w:t>
      </w:r>
      <w:r>
        <w:rPr/>
        <w:fldChar w:fldCharType="end"/>
      </w:r>
      <w:bookmarkEnd w:id="240"/>
    </w:p>
    <w:p>
      <w:pPr>
        <w:pStyle w:val="3"/>
        <w:numPr>
          <w:ilvl w:val="2"/>
          <w:numId w:val="2"/>
        </w:numPr>
        <w:ind w:left="0" w:firstLine="720"/>
        <w:rPr/>
      </w:pPr>
      <w:bookmarkStart w:id="241" w:name="_Toc14450454"/>
      <w:bookmarkStart w:id="242" w:name="_Toc517795716"/>
      <w:bookmarkStart w:id="243" w:name="_Ref405195638"/>
      <w:r>
        <w:rPr/>
        <w:t>Исполнение ознакомлени</w:t>
      </w:r>
      <w:bookmarkEnd w:id="243"/>
      <w:r>
        <w:rPr/>
        <w:t>й</w:t>
      </w:r>
      <w:bookmarkEnd w:id="241"/>
      <w:bookmarkEnd w:id="242"/>
    </w:p>
    <w:p>
      <w:pPr>
        <w:pStyle w:val="CTpnormal1"/>
        <w:rPr/>
      </w:pPr>
      <w:r>
        <w:rPr/>
        <w:t>Пользователь имеет возможность подтвердить ознакомление,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Если ознакомление имеет свойство «Автоматическое завершение», то после того, как ознакомляющийся просмотрит данный документ и закроет его, ознакомление автоматически будет считаться подтвержденным.</w:t>
      </w:r>
    </w:p>
    <w:p>
      <w:pPr>
        <w:pStyle w:val="CTpnormal1"/>
        <w:rPr/>
      </w:pPr>
      <w:r>
        <w:rPr/>
        <w:t>Если исполнителем ознакомления назначена рабочая группа, ознакомление достаточно подтвердить одному из членов данной группы.</w:t>
      </w:r>
    </w:p>
    <w:p>
      <w:pPr>
        <w:pStyle w:val="CTpnormal1"/>
        <w:keepNext w:val="true"/>
        <w:rPr/>
      </w:pPr>
      <w:r>
        <w:rPr/>
        <w:t>Для того чтобы подтвердить ознакомление:</w:t>
      </w:r>
    </w:p>
    <w:p>
      <w:pPr>
        <w:pStyle w:val="CTporderedList11"/>
        <w:numPr>
          <w:ilvl w:val="0"/>
          <w:numId w:val="21"/>
        </w:numPr>
        <w:rPr/>
      </w:pPr>
      <w:r>
        <w:rPr/>
        <w:t xml:space="preserve">откройте список ознакомлений,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b/>
        </w:rPr>
        <w:t xml:space="preserve">Ознакомления </w:t>
      </w:r>
      <w:r>
        <w:rPr/>
        <w:t>(рис. </w:t>
      </w:r>
      <w:r>
        <w:rPr/>
        <w:fldChar w:fldCharType="begin"/>
      </w:r>
      <w:r>
        <w:rPr/>
        <w:instrText> REF _Ref516243257 \h </w:instrText>
      </w:r>
      <w:r>
        <w:rPr/>
        <w:fldChar w:fldCharType="separate"/>
      </w:r>
      <w:r>
        <w:rPr/>
        <w:t>39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ознакомлением, которое следует подтвердить,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65" name="Рисунок 281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81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отобразившемся меню выберите пункт </w:t>
      </w:r>
      <w:r>
        <w:rPr>
          <w:rStyle w:val="CTsname"/>
        </w:rPr>
        <w:t>Подтвердить </w:t>
      </w:r>
      <w:r>
        <w:rPr>
          <w:b/>
        </w:rPr>
        <w:t>ознакомление</w:t>
      </w:r>
      <w:r>
        <w:rPr/>
        <w:t>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_Ref405196247 \h </w:instrText>
      </w:r>
      <w:r>
        <w:rPr>
          <w:rStyle w:val="CTpnormal"/>
        </w:rPr>
        <w:fldChar w:fldCharType="separate"/>
      </w:r>
      <w:r>
        <w:rPr>
          <w:rStyle w:val="CTpnormal"/>
        </w:rPr>
        <w:t>40</w:t>
      </w:r>
      <w:r>
        <w:rPr>
          <w:rStyle w:val="CTpnormal"/>
        </w:rPr>
        <w:fldChar w:fldCharType="end"/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ознакомление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1506220"/>
            <wp:effectExtent l="0" t="0" r="0" b="0"/>
            <wp:docPr id="66" name="Рисунок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86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44" w:name="_Ref51624325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39</w:t>
      </w:r>
      <w:r>
        <w:rPr/>
        <w:fldChar w:fldCharType="end"/>
      </w:r>
      <w:bookmarkEnd w:id="244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0">
            <wp:extent cx="4008120" cy="1645920"/>
            <wp:effectExtent l="0" t="0" r="0" b="0"/>
            <wp:docPr id="67" name="Рисунок 278" descr="AcquaintanceCon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278" descr="AcquaintanceConfirm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45" w:name="_Ref40519624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40</w:t>
      </w:r>
      <w:r>
        <w:rPr/>
        <w:fldChar w:fldCharType="end"/>
      </w:r>
      <w:bookmarkEnd w:id="245"/>
    </w:p>
    <w:p>
      <w:pPr>
        <w:pStyle w:val="2"/>
        <w:numPr>
          <w:ilvl w:val="1"/>
          <w:numId w:val="2"/>
        </w:numPr>
        <w:ind w:left="0" w:firstLine="720"/>
        <w:rPr/>
      </w:pPr>
      <w:bookmarkStart w:id="246" w:name="_Toc14450455"/>
      <w:bookmarkStart w:id="247" w:name="_Toc517795718"/>
      <w:bookmarkStart w:id="248" w:name="_Ref516320594"/>
      <w:r>
        <w:rPr/>
        <w:t>Контроль исполнения задач по документу</w:t>
      </w:r>
      <w:bookmarkEnd w:id="246"/>
      <w:bookmarkEnd w:id="247"/>
      <w:bookmarkEnd w:id="248"/>
    </w:p>
    <w:p>
      <w:pPr>
        <w:pStyle w:val="3"/>
        <w:numPr>
          <w:ilvl w:val="2"/>
          <w:numId w:val="2"/>
        </w:numPr>
        <w:ind w:left="0" w:firstLine="720"/>
        <w:rPr/>
      </w:pPr>
      <w:bookmarkStart w:id="249" w:name="_Toc14450456"/>
      <w:bookmarkStart w:id="250" w:name="_Toc517795719"/>
      <w:r>
        <w:rPr/>
        <w:t>Отправка согласований на доработку</w:t>
      </w:r>
      <w:bookmarkEnd w:id="249"/>
      <w:bookmarkEnd w:id="250"/>
    </w:p>
    <w:p>
      <w:pPr>
        <w:pStyle w:val="CTpnormal1"/>
        <w:keepNext w:val="true"/>
        <w:rPr/>
      </w:pPr>
      <w:r>
        <w:rPr/>
        <w:t>Отправить согласование на доработку имеют возможность следующие пользователи: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маршруту;</w:t>
      </w:r>
    </w:p>
    <w:p>
      <w:pPr>
        <w:pStyle w:val="CTpitemizedList11"/>
        <w:numPr>
          <w:ilvl w:val="0"/>
          <w:numId w:val="4"/>
        </w:numPr>
        <w:rPr/>
      </w:pPr>
      <w:r>
        <w:rPr/>
        <w:t>контролирующий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ответственный по документу;</w:t>
      </w:r>
    </w:p>
    <w:p>
      <w:pPr>
        <w:pStyle w:val="CTpitemizedList11"/>
        <w:numPr>
          <w:ilvl w:val="0"/>
          <w:numId w:val="4"/>
        </w:numPr>
        <w:rPr/>
      </w:pPr>
      <w:r>
        <w:rPr/>
        <w:t>контролирующий с расширенными правами.</w:t>
      </w:r>
    </w:p>
    <w:p>
      <w:pPr>
        <w:pStyle w:val="CTpnormal1"/>
        <w:rPr/>
      </w:pPr>
      <w:r>
        <w:rPr/>
        <w:t>Для того чтобы отправить согласование на доработку:</w:t>
      </w:r>
    </w:p>
    <w:p>
      <w:pPr>
        <w:pStyle w:val="CTporderedList11"/>
        <w:numPr>
          <w:ilvl w:val="0"/>
          <w:numId w:val="22"/>
        </w:numPr>
        <w:rPr>
          <w:rStyle w:val="CTpnormal"/>
        </w:rPr>
      </w:pPr>
      <w:r>
        <w:rPr/>
        <w:t xml:space="preserve">откройте список согласований находящихся на контроле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контроле</w:t>
      </w:r>
      <w:r>
        <w:rPr/>
        <w:t xml:space="preserve"> и вложенную вкладку </w:t>
      </w:r>
      <w:r>
        <w:rPr>
          <w:rStyle w:val="CTsname"/>
        </w:rPr>
        <w:t>Согласования</w:t>
      </w:r>
      <w:r>
        <w:rPr/>
        <w:t xml:space="preserve"> (</w:t>
      </w:r>
      <w:r>
        <w:rPr>
          <w:rStyle w:val="CTsname"/>
        </w:rPr>
        <w:t>Задачи подчиненных</w:t>
      </w:r>
      <w:r>
        <w:rPr/>
        <w:t>) (рис. </w:t>
      </w:r>
      <w:r>
        <w:rPr/>
        <w:fldChar w:fldCharType="begin"/>
      </w:r>
      <w:r>
        <w:rPr/>
        <w:instrText> REF _Ref516323007 \h </w:instrText>
      </w:r>
      <w:r>
        <w:rPr/>
        <w:fldChar w:fldCharType="separate"/>
      </w:r>
      <w:r>
        <w:rPr/>
        <w:t>41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строке с задачей, которую следует отправить на доработку, в столбце </w:t>
      </w:r>
      <w:r>
        <w:rPr>
          <w:rStyle w:val="CTsname"/>
        </w:rPr>
        <w:t>Действия</w:t>
      </w:r>
      <w:r>
        <w:rPr>
          <w:rStyle w:val="CTpnormal"/>
        </w:rPr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68" name="Рисунок 44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44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раскрывшемся меню выберите пункт </w:t>
      </w:r>
      <w:r>
        <w:rPr>
          <w:rStyle w:val="CTsname"/>
        </w:rPr>
        <w:t>Вернуть на доработку</w:t>
      </w:r>
      <w:r>
        <w:rPr>
          <w:rStyle w:val="CTpnormal"/>
        </w:rPr>
        <w:t xml:space="preserve">. Откроется окно </w:t>
      </w:r>
      <w:r>
        <w:rPr>
          <w:rStyle w:val="CTsname"/>
        </w:rPr>
        <w:t>Вернуть на доработку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_Ref405212314 \h </w:instrText>
      </w:r>
      <w:r>
        <w:rPr>
          <w:rStyle w:val="CTpnormal"/>
        </w:rPr>
        <w:fldChar w:fldCharType="separate"/>
      </w:r>
      <w:r>
        <w:rPr>
          <w:rStyle w:val="CTpnormal"/>
        </w:rPr>
        <w:t>42</w:t>
      </w:r>
      <w:r>
        <w:rPr>
          <w:rStyle w:val="CTpnormal"/>
        </w:rPr>
        <w:fldChar w:fldCharType="end"/>
      </w:r>
      <w:r>
        <w:rPr>
          <w:rStyle w:val="CTpnormal"/>
        </w:rPr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поле 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текстовый комментарий;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задача будет возвращена на доработку.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731770"/>
            <wp:effectExtent l="0" t="0" r="0" b="0"/>
            <wp:docPr id="69" name="Рисунок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8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1" w:name="_Ref51632300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41</w:t>
      </w:r>
      <w:r>
        <w:rPr/>
        <w:fldChar w:fldCharType="end"/>
      </w:r>
      <w:bookmarkEnd w:id="251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4008120" cy="1645920"/>
            <wp:effectExtent l="0" t="0" r="0" b="0"/>
            <wp:docPr id="70" name="Рисунок 282" descr="CommissionTurn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82" descr="CommissionTurnWindow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2" w:name="_Ref40521231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42</w:t>
      </w:r>
      <w:r>
        <w:rPr/>
        <w:fldChar w:fldCharType="end"/>
      </w:r>
      <w:bookmarkEnd w:id="252"/>
    </w:p>
    <w:p>
      <w:pPr>
        <w:pStyle w:val="3"/>
        <w:numPr>
          <w:ilvl w:val="2"/>
          <w:numId w:val="2"/>
        </w:numPr>
        <w:ind w:left="0" w:firstLine="720"/>
        <w:rPr/>
      </w:pPr>
      <w:bookmarkStart w:id="253" w:name="_Toc14450457"/>
      <w:bookmarkStart w:id="254" w:name="_Toc517795721"/>
      <w:bookmarkStart w:id="255" w:name="_Ref410999065"/>
      <w:bookmarkStart w:id="256" w:name="_Ref406423417"/>
      <w:bookmarkStart w:id="257" w:name="_Ref403484451"/>
      <w:r>
        <w:rPr/>
        <w:t>Смена испол</w:t>
      </w:r>
      <w:bookmarkEnd w:id="255"/>
      <w:bookmarkEnd w:id="256"/>
      <w:bookmarkEnd w:id="257"/>
      <w:r>
        <w:rPr/>
        <w:t>нителя задачи</w:t>
      </w:r>
      <w:bookmarkEnd w:id="253"/>
      <w:bookmarkEnd w:id="254"/>
    </w:p>
    <w:p>
      <w:pPr>
        <w:pStyle w:val="CTpnormal1"/>
        <w:keepNext w:val="true"/>
        <w:rPr>
          <w:spacing w:val="-4"/>
        </w:rPr>
      </w:pPr>
      <w:r>
        <w:rPr>
          <w:spacing w:val="-4"/>
        </w:rPr>
        <w:t>В любой момент при исполнении задачи существует возможность сменить ее исполнителя. Этой возможностью обладают следующие пользователи: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маршруту;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ответственный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с расширенными правами.</w:t>
      </w:r>
    </w:p>
    <w:p>
      <w:pPr>
        <w:pStyle w:val="CTpnormal1"/>
        <w:keepNext w:val="true"/>
        <w:rPr/>
      </w:pPr>
      <w:r>
        <w:rPr/>
        <w:t>Для того чтобы сменить исполнителя задачи:</w:t>
      </w:r>
    </w:p>
    <w:p>
      <w:pPr>
        <w:pStyle w:val="CTporderedList11"/>
        <w:numPr>
          <w:ilvl w:val="0"/>
          <w:numId w:val="23"/>
        </w:numPr>
        <w:rPr>
          <w:rStyle w:val="CTpnormal"/>
        </w:rPr>
      </w:pPr>
      <w:r>
        <w:rPr/>
        <w:t xml:space="preserve">откройте список задач, находящихся на контроле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контроле</w:t>
      </w:r>
      <w:r>
        <w:rPr/>
        <w:t xml:space="preserve"> и вложенную вкладку </w:t>
      </w:r>
      <w:r>
        <w:rPr>
          <w:rStyle w:val="CTsname"/>
        </w:rPr>
        <w:t xml:space="preserve">Задачи подчиненных </w:t>
      </w:r>
      <w:r>
        <w:rPr/>
        <w:t>либо вложенную вкладку, соответствующую интересующему типу задач (см. рис. </w:t>
      </w:r>
      <w:r>
        <w:rPr/>
        <w:fldChar w:fldCharType="begin"/>
      </w:r>
      <w:r>
        <w:rPr/>
        <w:instrText> REF _Ref516323007 \h </w:instrText>
      </w:r>
      <w:r>
        <w:rPr/>
        <w:fldChar w:fldCharType="separate"/>
      </w:r>
      <w:r>
        <w:rPr/>
        <w:t>41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строке с задачей, исполнителя которой следует сменить, в столбце </w:t>
      </w:r>
      <w:r>
        <w:rPr>
          <w:rStyle w:val="CTsname"/>
        </w:rPr>
        <w:t>Действия</w:t>
      </w:r>
      <w:r>
        <w:rPr>
          <w:rStyle w:val="CTpnormal"/>
        </w:rPr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71" name="Рисунок 89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89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раскрывшемся меню выберите пункт </w:t>
      </w:r>
      <w:r>
        <w:rPr>
          <w:rStyle w:val="CTsname"/>
        </w:rPr>
        <w:t>Сменить исполнителя</w:t>
      </w:r>
      <w:r>
        <w:rPr>
          <w:rStyle w:val="CTpnormal"/>
        </w:rPr>
        <w:t xml:space="preserve">. Откроется окно </w:t>
      </w:r>
      <w:r>
        <w:rPr>
          <w:rStyle w:val="CTsname"/>
        </w:rPr>
        <w:t>Сменить исполнителя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_Ref14255553 \h </w:instrText>
      </w:r>
      <w:r>
        <w:rPr>
          <w:rStyle w:val="CTpnormal"/>
        </w:rPr>
        <w:fldChar w:fldCharType="separate"/>
      </w:r>
      <w:r>
        <w:rPr>
          <w:rStyle w:val="CTpnormal"/>
        </w:rPr>
        <w:t>43</w:t>
      </w:r>
      <w:r>
        <w:rPr>
          <w:rStyle w:val="CTpnormal"/>
        </w:rPr>
        <w:fldChar w:fldCharType="end"/>
      </w:r>
      <w:r>
        <w:rPr>
          <w:rStyle w:val="CTpnormal"/>
        </w:rPr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справа от поля </w:t>
      </w:r>
      <w:r>
        <w:rPr>
          <w:rStyle w:val="CTsname"/>
        </w:rPr>
        <w:t>Исполнитель</w:t>
      </w:r>
      <w:r>
        <w:rPr/>
        <w:t xml:space="preserve"> нажмите на кнопку </w:t>
      </w:r>
      <w:r>
        <w:rPr/>
        <w:drawing>
          <wp:inline distT="0" distB="0" distL="0" distR="1905">
            <wp:extent cx="208280" cy="190500"/>
            <wp:effectExtent l="0" t="0" r="0" b="0"/>
            <wp:docPr id="72" name="Рисунок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94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открывшемся окне адресной книги установите флажок напротив сотрудника, которого следует назначить новым исполнителем задачи, и нажмите на кнопку </w:t>
      </w:r>
      <w:r>
        <w:rPr>
          <w:rStyle w:val="CTsname"/>
        </w:rPr>
        <w:t>Выбрать</w:t>
      </w:r>
      <w:r>
        <w:rPr/>
        <w:t xml:space="preserve"> (рис. </w:t>
      </w:r>
      <w:r>
        <w:rPr/>
        <w:fldChar w:fldCharType="begin"/>
      </w:r>
      <w:r>
        <w:rPr/>
        <w:instrText> REF _Ref14255762 \h </w:instrText>
      </w:r>
      <w:r>
        <w:rPr/>
        <w:fldChar w:fldCharType="separate"/>
      </w:r>
      <w:r>
        <w:rPr/>
        <w:t>44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 xml:space="preserve">ОК </w:t>
      </w:r>
      <w:r>
        <w:rPr>
          <w:rStyle w:val="CTpnormal"/>
        </w:rPr>
        <w:t>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_Ref14255553 \h </w:instrText>
      </w:r>
      <w:r>
        <w:rPr>
          <w:rStyle w:val="CTpnormal"/>
        </w:rPr>
        <w:fldChar w:fldCharType="separate"/>
      </w:r>
      <w:r>
        <w:rPr>
          <w:rStyle w:val="CTpnormal"/>
        </w:rPr>
        <w:t>43</w:t>
      </w:r>
      <w:r>
        <w:rPr>
          <w:rStyle w:val="CTpnormal"/>
        </w:rPr>
        <w:fldChar w:fldCharType="end"/>
      </w:r>
      <w:r>
        <w:rPr>
          <w:rStyle w:val="CTpnormal"/>
        </w:rPr>
        <w:t>)</w:t>
      </w:r>
      <w:r>
        <w:rPr/>
        <w:t>. В результате исполнитель задачи будет изменен.</w:t>
      </w:r>
    </w:p>
    <w:p>
      <w:pPr>
        <w:pStyle w:val="CTpnormalCentre1"/>
        <w:rPr/>
      </w:pPr>
      <w:r>
        <w:rPr/>
      </w:r>
    </w:p>
    <w:p>
      <w:pPr>
        <w:pStyle w:val="CTpnormalCentre1"/>
        <w:rPr/>
      </w:pPr>
      <w:r>
        <w:rPr/>
        <w:drawing>
          <wp:inline distT="0" distB="8890" distL="0" distR="1270">
            <wp:extent cx="4589780" cy="1781810"/>
            <wp:effectExtent l="0" t="0" r="0" b="0"/>
            <wp:docPr id="73" name="Рисунок 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9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8" w:name="_Ref14255553"/>
      <w:bookmarkStart w:id="259" w:name="_Ref40528444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43</w:t>
      </w:r>
      <w:r>
        <w:rPr/>
        <w:fldChar w:fldCharType="end"/>
      </w:r>
      <w:bookmarkEnd w:id="258"/>
      <w:bookmarkEnd w:id="259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5285105" cy="2858135"/>
            <wp:effectExtent l="0" t="0" r="0" b="0"/>
            <wp:docPr id="74" name="Рисунок 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289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0" w:name="_Ref1425576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44</w:t>
      </w:r>
      <w:r>
        <w:rPr/>
        <w:fldChar w:fldCharType="end"/>
      </w:r>
      <w:bookmarkEnd w:id="260"/>
    </w:p>
    <w:p>
      <w:pPr>
        <w:pStyle w:val="2"/>
        <w:numPr>
          <w:ilvl w:val="1"/>
          <w:numId w:val="2"/>
        </w:numPr>
        <w:ind w:left="0" w:firstLine="720"/>
        <w:rPr/>
      </w:pPr>
      <w:bookmarkStart w:id="261" w:name="_Toc14450458"/>
      <w:bookmarkStart w:id="262" w:name="_Toc517795723"/>
      <w:bookmarkStart w:id="263" w:name="_Ref497931152"/>
      <w:bookmarkStart w:id="264" w:name="_Toc486860416"/>
      <w:bookmarkStart w:id="265" w:name="_Ref477359591"/>
      <w:r>
        <w:rPr/>
        <w:t>Поиск документов</w:t>
      </w:r>
      <w:bookmarkEnd w:id="264"/>
      <w:bookmarkEnd w:id="265"/>
      <w:r>
        <w:rPr/>
        <w:t xml:space="preserve"> и задач</w:t>
      </w:r>
      <w:bookmarkEnd w:id="261"/>
      <w:bookmarkEnd w:id="262"/>
      <w:bookmarkEnd w:id="263"/>
    </w:p>
    <w:p>
      <w:pPr>
        <w:pStyle w:val="CTpnormal1"/>
        <w:rPr/>
      </w:pPr>
      <w:r>
        <w:rPr/>
        <w:t>Средствами Системы предоставляется возможность выполнять поиск документов и задач по различным поисковым параметрам.</w:t>
      </w:r>
    </w:p>
    <w:p>
      <w:pPr>
        <w:pStyle w:val="CTpnormal1"/>
        <w:keepNext w:val="true"/>
        <w:rPr/>
      </w:pPr>
      <w:r>
        <w:rPr/>
        <w:t>Для того чтобы найти документы (задачи):</w:t>
      </w:r>
    </w:p>
    <w:p>
      <w:pPr>
        <w:pStyle w:val="CTporderedList11"/>
        <w:numPr>
          <w:ilvl w:val="0"/>
          <w:numId w:val="24"/>
        </w:numPr>
        <w:rPr/>
      </w:pPr>
      <w:r>
        <w:rPr/>
        <w:t>перейдите на одну из следующих основных вкладок: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>
          <w:rStyle w:val="CTsname"/>
        </w:rPr>
        <w:t>Планирование</w:t>
      </w:r>
      <w:r>
        <w:rPr/>
        <w:t xml:space="preserve"> или </w:t>
      </w:r>
      <w:r>
        <w:rPr>
          <w:rStyle w:val="CTsname"/>
        </w:rPr>
        <w:t>Контракты/Договоры</w:t>
      </w:r>
      <w:r>
        <w:rPr/>
        <w:t xml:space="preserve"> — чтобы найти документ;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>
          <w:rStyle w:val="CTsname"/>
        </w:rPr>
        <w:t>Мои задачи</w:t>
      </w:r>
      <w:r>
        <w:rPr/>
        <w:t xml:space="preserve"> — чтобы найти задачу;</w:t>
      </w:r>
    </w:p>
    <w:p>
      <w:pPr>
        <w:pStyle w:val="CTporderedList11"/>
        <w:numPr>
          <w:ilvl w:val="0"/>
          <w:numId w:val="5"/>
        </w:numPr>
        <w:rPr/>
      </w:pPr>
      <w:r>
        <w:rPr/>
        <w:t>последовательно выберите дополнительную и вложенную вкладку интересующей тематики, где следует выполнить поиск документов (задач);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выбранной вложенной вкладке нажмите на кнопку </w:t>
      </w:r>
      <w:r>
        <w:rPr>
          <w:rStyle w:val="CTsname"/>
        </w:rPr>
        <w:t>Показать фильтр</w:t>
      </w:r>
      <w:r>
        <w:rPr/>
        <w:t>. Отобразится область, содержащая поисковые параметры 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45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укажите параметры поиска. Поиск может быть осуществлен как по одному, так и по нескольким параметрам. Список параметров различается в зависимости от вкладки поиска, на которой он расположен;</w:t>
      </w:r>
    </w:p>
    <w:p>
      <w:pPr>
        <w:pStyle w:val="CTporderedList11"/>
        <w:numPr>
          <w:ilvl w:val="0"/>
          <w:numId w:val="0"/>
        </w:numPr>
        <w:ind w:firstLine="720"/>
        <w:rPr>
          <w:i/>
          <w:i/>
        </w:rPr>
      </w:pPr>
      <w:r>
        <w:rPr>
          <w:i/>
        </w:rPr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5</w:t>
      </w:r>
      <w:r>
        <w:rPr>
          <w:i/>
        </w:rPr>
        <w:fldChar w:fldCharType="end"/>
      </w:r>
      <w:r>
        <w:rPr/>
        <w:t xml:space="preserve">. На некоторых вложенных вкладках рядом с кнопкой </w:t>
      </w:r>
      <w:r>
        <w:rPr>
          <w:rStyle w:val="CTsname"/>
        </w:rPr>
        <w:t>Найти</w:t>
      </w:r>
      <w:r>
        <w:rPr/>
        <w:t xml:space="preserve"> также отображается кнопка </w:t>
      </w:r>
      <w:r>
        <w:rPr>
          <w:rStyle w:val="CTsname"/>
        </w:rPr>
        <w:t xml:space="preserve">Расширенный поиск </w:t>
      </w:r>
      <w:r>
        <w:rPr/>
        <w:t>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45</w:t>
      </w:r>
      <w:r>
        <w:rPr/>
        <w:fldChar w:fldCharType="end"/>
      </w:r>
      <w:r>
        <w:rPr/>
        <w:t>). Нажатие на эту кнопку раскрывает набор дополнительных параметров поиска.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Найти</w:t>
      </w:r>
      <w:r>
        <w:rPr/>
        <w:t xml:space="preserve"> 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45</w:t>
      </w:r>
      <w:r>
        <w:rPr/>
        <w:fldChar w:fldCharType="end"/>
      </w:r>
      <w:r>
        <w:rPr/>
        <w:t>). В результате на вкладке отобразится список документов (задач), удовлетворяющих условиям поискового запроса. Чтобы перейти к просмотру соответствующего документа, щелкните левой кнопкой мыши по любой ячейке строки найденного документа (задачи). В результате откроется страница</w:t>
      </w:r>
      <w:r>
        <w:rPr>
          <w:lang w:val="en-US"/>
        </w:rPr>
        <w:t> </w:t>
      </w:r>
      <w:r>
        <w:rPr/>
        <w:t>документа.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3126740"/>
            <wp:effectExtent l="0" t="0" r="0" b="0"/>
            <wp:docPr id="75" name="Рисунок 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90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6" w:name="_Ref51623299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45</w:t>
      </w:r>
      <w:r>
        <w:rPr/>
        <w:fldChar w:fldCharType="end"/>
      </w:r>
      <w:bookmarkEnd w:id="266"/>
    </w:p>
    <w:p>
      <w:pPr>
        <w:pStyle w:val="2"/>
        <w:numPr>
          <w:ilvl w:val="1"/>
          <w:numId w:val="2"/>
        </w:numPr>
        <w:ind w:left="0" w:firstLine="720"/>
        <w:rPr/>
      </w:pPr>
      <w:bookmarkStart w:id="267" w:name="_Toc14450459"/>
      <w:bookmarkStart w:id="268" w:name="_Toc530572622"/>
      <w:r>
        <w:rPr/>
        <w:t>Сортировка списка документов</w:t>
      </w:r>
      <w:bookmarkEnd w:id="268"/>
      <w:r>
        <w:rPr/>
        <w:t xml:space="preserve"> и задач</w:t>
      </w:r>
      <w:bookmarkEnd w:id="267"/>
    </w:p>
    <w:p>
      <w:pPr>
        <w:pStyle w:val="CTpnormal1"/>
        <w:rPr/>
      </w:pPr>
      <w:r>
        <w:rPr/>
        <w:t>Существует возможность отсортировать список отображаемых документов (задач) на любой вкладке по возрастанию или убыванию значения какого-либо реквизита.</w:t>
      </w:r>
    </w:p>
    <w:p>
      <w:pPr>
        <w:pStyle w:val="CTpnormal1"/>
        <w:rPr/>
      </w:pPr>
      <w:r>
        <w:rPr/>
        <w:t>Для того чтобы отсортировать список документов (задач):</w:t>
      </w:r>
    </w:p>
    <w:p>
      <w:pPr>
        <w:pStyle w:val="CTporderedList11"/>
        <w:numPr>
          <w:ilvl w:val="0"/>
          <w:numId w:val="25"/>
        </w:numPr>
        <w:rPr/>
      </w:pPr>
      <w:r>
        <w:rPr/>
        <w:t>отобразите этот список;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шапке таблицы щелкните левой кнопкой мыши на заголовке столбца, по значениям которого следует отсортировать список. В результате справа от названия этого столбца значок </w:t>
      </w:r>
      <w:r>
        <w:rPr/>
        <w:drawing>
          <wp:inline distT="0" distB="0" distL="0" distR="0">
            <wp:extent cx="190500" cy="137160"/>
            <wp:effectExtent l="0" t="0" r="0" b="0"/>
            <wp:docPr id="76" name="Рисунок 285" descr="D:\Cloud Mail.Ru\Cognitive\Мои проекты\25 Владимирская область (АИС Госзаказ)\Инструкции на основе руководства пользователя\pic\ButtonSo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85" descr="D:\Cloud Mail.Ru\Cognitive\Мои проекты\25 Владимирская область (АИС Госзаказ)\Инструкции на основе руководства пользователя\pic\ButtonSort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изменится на </w:t>
      </w:r>
      <w:r>
        <w:rPr/>
        <w:drawing>
          <wp:inline distT="0" distB="0" distL="0" distR="0">
            <wp:extent cx="83820" cy="137160"/>
            <wp:effectExtent l="0" t="0" r="0" b="0"/>
            <wp:docPr id="77" name="Рисунок 286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286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46</w:t>
      </w:r>
      <w:r>
        <w:rPr/>
        <w:fldChar w:fldCharType="end"/>
      </w:r>
      <w:r>
        <w:rPr/>
        <w:t>) — это будет означать, что список отсортирован по возрастанию значений столбца;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если следует отсортировать список по убыванию значений столбца, повторно щелкните левой кнопкой мыши по его заголовку. В результате значок </w:t>
      </w:r>
      <w:r>
        <w:rPr/>
        <w:drawing>
          <wp:inline distT="0" distB="0" distL="0" distR="0">
            <wp:extent cx="83820" cy="137160"/>
            <wp:effectExtent l="0" t="0" r="0" b="0"/>
            <wp:docPr id="78" name="Рисунок 292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92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изменится на </w:t>
      </w:r>
      <w:r>
        <w:rPr/>
        <w:drawing>
          <wp:inline distT="0" distB="0" distL="0" distR="0">
            <wp:extent cx="99060" cy="137160"/>
            <wp:effectExtent l="0" t="0" r="0" b="0"/>
            <wp:docPr id="79" name="Рисунок 293" descr="D:\Cloud Mail.Ru\Cognitive\Мои проекты\25 Владимирская область (АИС Госзаказ)\Инструкции на основе руководства пользователя\pic\ButtonSo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93" descr="D:\Cloud Mail.Ru\Cognitive\Мои проекты\25 Владимирская область (АИС Госзаказ)\Инструкции на основе руководства пользователя\pic\ButtonSort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Пример</w:t>
      </w:r>
      <w:r>
        <w:rPr/>
        <w:t>. На 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46</w:t>
      </w:r>
      <w:r>
        <w:rPr/>
        <w:fldChar w:fldCharType="end"/>
      </w:r>
      <w:r>
        <w:rPr/>
        <w:t xml:space="preserve"> список ЗМО в статусе «Черновик» отсортирован по возрастанию значений реквизита «НМЦК».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827655"/>
            <wp:effectExtent l="0" t="0" r="0" b="0"/>
            <wp:docPr id="80" name="Рисунок 2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296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9" w:name="_Ref52737351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46</w:t>
      </w:r>
      <w:r>
        <w:rPr/>
        <w:fldChar w:fldCharType="end"/>
      </w:r>
      <w:bookmarkEnd w:id="269"/>
    </w:p>
    <w:p>
      <w:pPr>
        <w:pStyle w:val="2"/>
        <w:numPr>
          <w:ilvl w:val="1"/>
          <w:numId w:val="2"/>
        </w:numPr>
        <w:ind w:left="0" w:firstLine="720"/>
        <w:rPr/>
      </w:pPr>
      <w:bookmarkStart w:id="270" w:name="_Toc14450460"/>
      <w:r>
        <w:rPr/>
        <w:t>Группировка списка документов и задач</w:t>
      </w:r>
      <w:bookmarkEnd w:id="270"/>
    </w:p>
    <w:p>
      <w:pPr>
        <w:pStyle w:val="CTpnormal1"/>
        <w:rPr/>
      </w:pPr>
      <w:r>
        <w:rPr/>
        <w:t>Существует возможность выполнять группировку списка отображаемых документов (задач) на любой вкладке по значениям одного или нескольких реквизитов.</w:t>
      </w:r>
    </w:p>
    <w:p>
      <w:pPr>
        <w:pStyle w:val="CTpnormal1"/>
        <w:keepNext w:val="true"/>
        <w:rPr/>
      </w:pPr>
      <w:r>
        <w:rPr/>
        <w:t>Для того чтобы сгруппировать список документов (задач):</w:t>
      </w:r>
    </w:p>
    <w:p>
      <w:pPr>
        <w:pStyle w:val="CTporderedList11"/>
        <w:keepNext w:val="true"/>
        <w:numPr>
          <w:ilvl w:val="0"/>
          <w:numId w:val="26"/>
        </w:numPr>
        <w:rPr/>
      </w:pPr>
      <w:r>
        <w:rPr/>
        <w:t>отобразите этот список;</w:t>
      </w:r>
    </w:p>
    <w:p>
      <w:pPr>
        <w:pStyle w:val="CTporderedList11"/>
        <w:numPr>
          <w:ilvl w:val="0"/>
          <w:numId w:val="5"/>
        </w:numPr>
        <w:rPr/>
      </w:pPr>
      <w:bookmarkStart w:id="271" w:name="Z4102"/>
      <w:bookmarkEnd w:id="271"/>
      <w:r>
        <w:rPr/>
        <w:t xml:space="preserve">в шапке таблицы поднесите курсор мыши к заголовку столбца, по значениям которого следует сгруппировать список. Курсор примет вид </w:t>
      </w:r>
      <w:r>
        <w:rPr/>
        <w:drawing>
          <wp:inline distT="0" distB="0" distL="0" distR="0">
            <wp:extent cx="122555" cy="161925"/>
            <wp:effectExtent l="0" t="0" r="0" b="0"/>
            <wp:docPr id="81" name="Рисунок 297" descr="D:\Cloud Mail.Ru\Cognitive\Мои проекты\32 Тюмень\Документация\_Pic - Инструкция пользователя 223-ФЗ\Buttons\Cu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297" descr="D:\Cloud Mail.Ru\Cognitive\Мои проекты\32 Тюмень\Документация\_Pic - Инструкция пользователя 223-ФЗ\Buttons\Cur4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левую кнопку мыши и, удерживая ее, перетащите этот заголовок в область выше списка, где отображается надпись «Перетащите столбец сюда, чтобы сгруппировать по нему» (см. 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46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bookmarkStart w:id="272" w:name="Z4104"/>
      <w:bookmarkEnd w:id="272"/>
      <w:r>
        <w:rPr/>
        <w:t>отпустите левую кнопку мыши. В результате список документов будет сгруппирован по возрастанию значений выбранного реквизита, а над этим списком отобразится название реквизита и значок </w:t>
      </w:r>
      <w:r>
        <w:rPr/>
        <w:drawing>
          <wp:inline distT="0" distB="0" distL="0" distR="0">
            <wp:extent cx="83820" cy="137160"/>
            <wp:effectExtent l="0" t="0" r="0" b="0"/>
            <wp:docPr id="82" name="Рисунок 294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294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(рис. </w:t>
      </w:r>
      <w:r>
        <w:rPr/>
        <w:fldChar w:fldCharType="begin"/>
      </w:r>
      <w:r>
        <w:rPr/>
        <w:instrText> REF _Ref527374713 \h </w:instrText>
      </w:r>
      <w:r>
        <w:rPr/>
        <w:fldChar w:fldCharType="separate"/>
      </w:r>
      <w:r>
        <w:rPr/>
        <w:t>47</w:t>
      </w:r>
      <w:r>
        <w:rPr/>
        <w:fldChar w:fldCharType="end"/>
      </w:r>
      <w:r>
        <w:rPr/>
        <w:t>). Чтобы сгруппировать список по убыванию значений этого реквизита, повторно щелкните левой кнопкой мыши по его названию;</w:t>
      </w:r>
    </w:p>
    <w:p>
      <w:pPr>
        <w:pStyle w:val="CTporderedList11"/>
        <w:numPr>
          <w:ilvl w:val="0"/>
          <w:numId w:val="5"/>
        </w:numPr>
        <w:rPr/>
      </w:pPr>
      <w:r>
        <w:rPr/>
        <w:t>повторите шаги (</w:t>
      </w:r>
      <w:r>
        <w:rPr/>
        <w:fldChar w:fldCharType="begin"/>
      </w:r>
      <w:r>
        <w:rPr/>
        <w:instrText> REF Z4102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fldChar w:fldCharType="begin"/>
      </w:r>
      <w:r>
        <w:rPr/>
        <w:instrText> REF Z4102 \r \h </w:instrText>
      </w:r>
      <w:r>
        <w:rPr/>
        <w:fldChar w:fldCharType="separate"/>
      </w:r>
      <w:r>
        <w:rPr/>
        <w:t>91</w:t>
      </w:r>
      <w:r>
        <w:rPr/>
        <w:fldChar w:fldCharType="end"/>
      </w:r>
      <w:r>
        <w:rPr/>
        <w:t>–(</w:t>
      </w:r>
      <w:r>
        <w:rPr/>
        <w:fldChar w:fldCharType="begin"/>
      </w:r>
      <w:r>
        <w:rPr/>
        <w:instrText> REF Z4104 \r \h </w:instrText>
      </w:r>
      <w:r>
        <w:rPr/>
        <w:fldChar w:fldCharType="separate"/>
      </w:r>
      <w:r>
        <w:rPr/>
        <w:t>93</w:t>
      </w:r>
      <w:r>
        <w:rPr/>
        <w:fldChar w:fldCharType="end"/>
      </w:r>
      <w:r>
        <w:rPr/>
        <w:t xml:space="preserve"> для каждого реквизита, по которому следует сгруппировать список.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Пример</w:t>
      </w:r>
      <w:r>
        <w:rPr/>
        <w:t>. На рис. </w:t>
      </w:r>
      <w:r>
        <w:rPr/>
        <w:fldChar w:fldCharType="begin"/>
      </w:r>
      <w:r>
        <w:rPr/>
        <w:instrText> REF _Ref527374713 \h </w:instrText>
      </w:r>
      <w:r>
        <w:rPr/>
        <w:fldChar w:fldCharType="separate"/>
      </w:r>
      <w:r>
        <w:rPr/>
        <w:t>47</w:t>
      </w:r>
      <w:r>
        <w:rPr/>
        <w:fldChar w:fldCharType="end"/>
      </w:r>
      <w:r>
        <w:rPr/>
        <w:t xml:space="preserve"> список ЗМО в статусе «Черновик» сгруппирован по убыванию значений реквизита «НМЦК» и по возрастанию значений реквизита «Наименование объекта закупки».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>Для того чтобы отменить группировку по выбранному реквизиту, аналогичным образом перетащите его из области над таблицей в то место шапки таблицы, куда следует вернуть соответствующий столбец.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3810">
            <wp:extent cx="5939790" cy="3116580"/>
            <wp:effectExtent l="0" t="0" r="0" b="0"/>
            <wp:docPr id="83" name="Рисунок 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298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73" w:name="_Ref52737471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47</w:t>
      </w:r>
      <w:r>
        <w:rPr/>
        <w:fldChar w:fldCharType="end"/>
      </w:r>
      <w:bookmarkEnd w:id="273"/>
      <w:r>
        <w:br w:type="page"/>
      </w:r>
    </w:p>
    <w:p>
      <w:pPr>
        <w:pStyle w:val="CTpnormalCentre1"/>
        <w:rPr/>
      </w:pPr>
      <w:r>
        <w:rPr/>
        <w:t>СПИСОК СОКРАЩЕНИЙ</w:t>
      </w:r>
    </w:p>
    <w:p>
      <w:pPr>
        <w:pStyle w:val="CTpnormal1"/>
        <w:rPr/>
      </w:pPr>
      <w:r>
        <w:rPr/>
      </w:r>
    </w:p>
    <w:tbl>
      <w:tblPr>
        <w:tblStyle w:val="CTttableNormal"/>
        <w:tblW w:w="5000" w:type="pct"/>
        <w:jc w:val="left"/>
        <w:tblInd w:w="0" w:type="dxa"/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1272"/>
        <w:gridCol w:w="808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БД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база данных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ЕИС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bookmarkStart w:id="274" w:name="OLE_LINK132"/>
            <w:bookmarkStart w:id="275" w:name="OLE_LINK131"/>
            <w:bookmarkStart w:id="276" w:name="OLE_LINK130"/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bookmarkEnd w:id="274"/>
            <w:bookmarkEnd w:id="275"/>
            <w:bookmarkEnd w:id="276"/>
            <w:r>
              <w:rPr>
                <w:rFonts w:eastAsia="Times New Roman" w:cs="Times New Roman"/>
                <w:szCs w:val="20"/>
                <w:lang w:eastAsia="ru-RU"/>
              </w:rPr>
              <w:t>Единая информационная система в сфере закупок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ОС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операционная система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РК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регистрационная карточка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Cs w:val="20"/>
                <w:lang w:eastAsia="ru-RU"/>
              </w:rPr>
              <w:t>Система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Региональная информационная система «Автоматизация торговой деятельности организаций Тюменской области»</w:t>
            </w:r>
          </w:p>
        </w:tc>
      </w:tr>
    </w:tbl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sectPr>
      <w:headerReference w:type="default" r:id="rId84"/>
      <w:headerReference w:type="first" r:id="rId85"/>
      <w:type w:val="nextPage"/>
      <w:pgSz w:w="11906" w:h="16838"/>
      <w:pgMar w:left="1701" w:right="851" w:header="709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  <w:font w:name="font393">
    <w:charset w:val="01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742558473"/>
    </w:sdtPr>
    <w:sdtContent>
      <w:p>
        <w:pPr>
          <w:pStyle w:val="CTpheaderHi1"/>
          <w:rPr>
            <w:rStyle w:val="CTsheaderHi"/>
          </w:rPr>
        </w:pPr>
        <w:r>
          <w:rPr>
            <w:rStyle w:val="CTsheaderHi"/>
          </w:rPr>
          <w:fldChar w:fldCharType="begin"/>
        </w:r>
        <w:r>
          <w:rPr>
            <w:rStyle w:val="CTsheaderHi"/>
          </w:rPr>
          <w:instrText> PAGE </w:instrText>
        </w:r>
        <w:r>
          <w:rPr>
            <w:rStyle w:val="CTsheaderHi"/>
          </w:rPr>
          <w:fldChar w:fldCharType="separate"/>
        </w:r>
        <w:r>
          <w:rPr>
            <w:rStyle w:val="CTsheaderHi"/>
          </w:rPr>
          <w:t>2</w:t>
        </w:r>
        <w:r>
          <w:rPr>
            <w:rStyle w:val="CTsheaderHi"/>
          </w:rPr>
          <w:fldChar w:fldCharType="end"/>
        </w:r>
      </w:p>
    </w:sdtContent>
  </w:sdt>
  <w:p>
    <w:pPr>
      <w:pStyle w:val="CTpheaderHi1"/>
      <w:rPr>
        <w:rStyle w:val="CTsheaderHi"/>
      </w:rPr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7"/>
      <w:ind w:right="360" w:firstLine="7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1141"/>
        </w:tabs>
        <w:ind w:left="1141" w:hanging="432"/>
      </w:pPr>
    </w:lvl>
    <w:lvl w:ilvl="1">
      <w:start w:val="1"/>
      <w:pStyle w:val="2"/>
      <w:numFmt w:val="decimal"/>
      <w:lvlText w:val="%1.%2."/>
      <w:lvlJc w:val="left"/>
      <w:pPr>
        <w:tabs>
          <w:tab w:val="num" w:pos="1285"/>
        </w:tabs>
        <w:ind w:left="1285" w:hanging="576"/>
      </w:pPr>
    </w:lvl>
    <w:lvl w:ilvl="2">
      <w:start w:val="1"/>
      <w:pStyle w:val="3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pStyle w:val="4"/>
      <w:numFmt w:val="decimal"/>
      <w:lvlText w:val="%1.%2.%3.%4."/>
      <w:lvlJc w:val="left"/>
      <w:pPr>
        <w:tabs>
          <w:tab w:val="num" w:pos="1573"/>
        </w:tabs>
        <w:ind w:left="1573" w:hanging="864"/>
      </w:pPr>
    </w:lvl>
    <w:lvl w:ilvl="4">
      <w:start w:val="1"/>
      <w:pStyle w:val="5"/>
      <w:numFmt w:val="decimal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pStyle w:val="6"/>
      <w:numFmt w:val="decimal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pStyle w:val="7"/>
      <w:numFmt w:val="decimal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pStyle w:val="8"/>
      <w:numFmt w:val="decimal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pStyle w:val="9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141"/>
        </w:tabs>
        <w:ind w:left="1141" w:hanging="432"/>
      </w:pPr>
    </w:lvl>
    <w:lvl w:ilvl="1">
      <w:start w:val="1"/>
      <w:numFmt w:val="decimal"/>
      <w:lvlText w:val="%1.%2."/>
      <w:lvlJc w:val="left"/>
      <w:pPr>
        <w:tabs>
          <w:tab w:val="num" w:pos="1285"/>
        </w:tabs>
        <w:ind w:left="1285" w:hanging="576"/>
      </w:p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1588"/>
        </w:tabs>
        <w:ind w:left="0" w:hanging="-144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851"/>
        </w:tabs>
        <w:ind w:left="0" w:hanging="-72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lvl w:ilvl="0">
      <w:start w:val="1"/>
      <w:numFmt w:val="bullet"/>
      <w:lvlText w:val="-"/>
      <w:lvlJc w:val="left"/>
      <w:pPr>
        <w:tabs>
          <w:tab w:val="num" w:pos="907"/>
        </w:tabs>
        <w:ind w:left="0" w:hanging="-72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iPriority="99" w:semiHidden="1" w:unhideWhenUsed="1"/>
    <w:lsdException w:name="HTML Bottom of Form" w:uiPriority="99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4fcd"/>
    <w:pPr>
      <w:widowControl/>
      <w:bidi w:val="0"/>
      <w:spacing w:lineRule="auto" w:line="240" w:before="0" w:after="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1">
    <w:name w:val="Heading 1"/>
    <w:basedOn w:val="Normal"/>
    <w:next w:val="CTpnormal1"/>
    <w:link w:val="10"/>
    <w:qFormat/>
    <w:rsid w:val="001b4fcd"/>
    <w:pPr>
      <w:keepNext w:val="true"/>
      <w:keepLines/>
      <w:pageBreakBefore/>
      <w:widowControl w:val="false"/>
      <w:numPr>
        <w:ilvl w:val="0"/>
        <w:numId w:val="1"/>
      </w:numPr>
      <w:tabs>
        <w:tab w:val="clear" w:pos="708"/>
        <w:tab w:val="left" w:pos="284" w:leader="none"/>
      </w:tabs>
      <w:bidi w:val="0"/>
      <w:spacing w:lineRule="auto" w:line="240" w:before="240" w:after="720"/>
      <w:ind w:left="0" w:hanging="0"/>
      <w:jc w:val="center"/>
      <w:outlineLvl w:val="0"/>
    </w:pPr>
    <w:rPr>
      <w:rFonts w:ascii="Times New Roman" w:hAnsi="Times New Roman" w:eastAsia="Times New Roman" w:cs="Times New Roman"/>
      <w:b/>
      <w:caps/>
      <w:kern w:val="2"/>
      <w:sz w:val="32"/>
      <w:szCs w:val="32"/>
      <w:lang w:eastAsia="ru-RU"/>
    </w:rPr>
  </w:style>
  <w:style w:type="paragraph" w:styleId="2">
    <w:name w:val="Heading 2"/>
    <w:basedOn w:val="Normal"/>
    <w:next w:val="CTpnormal1"/>
    <w:link w:val="22"/>
    <w:qFormat/>
    <w:rsid w:val="001b4fcd"/>
    <w:pPr>
      <w:keepNext w:val="true"/>
      <w:keepLines/>
      <w:widowControl w:val="false"/>
      <w:numPr>
        <w:ilvl w:val="1"/>
        <w:numId w:val="1"/>
      </w:numPr>
      <w:bidi w:val="0"/>
      <w:spacing w:lineRule="auto" w:line="240" w:before="720" w:after="480"/>
      <w:ind w:left="0" w:firstLine="720"/>
      <w:jc w:val="left"/>
      <w:outlineLvl w:val="1"/>
    </w:pPr>
    <w:rPr>
      <w:rFonts w:ascii="Times New Roman" w:hAnsi="Times New Roman" w:eastAsia="Times New Roman" w:cs="Times New Roman"/>
      <w:b/>
      <w:sz w:val="32"/>
      <w:szCs w:val="32"/>
      <w:lang w:eastAsia="ru-RU"/>
    </w:rPr>
  </w:style>
  <w:style w:type="paragraph" w:styleId="3">
    <w:name w:val="Heading 3"/>
    <w:basedOn w:val="Normal"/>
    <w:next w:val="CTpnormal1"/>
    <w:link w:val="32"/>
    <w:qFormat/>
    <w:rsid w:val="001b4fcd"/>
    <w:pPr>
      <w:keepNext w:val="true"/>
      <w:keepLines/>
      <w:widowControl w:val="false"/>
      <w:numPr>
        <w:ilvl w:val="2"/>
        <w:numId w:val="1"/>
      </w:numPr>
      <w:bidi w:val="0"/>
      <w:spacing w:lineRule="auto" w:line="240" w:before="240" w:after="240"/>
      <w:ind w:left="0" w:firstLine="720"/>
      <w:jc w:val="left"/>
      <w:outlineLvl w:val="2"/>
    </w:pPr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paragraph" w:styleId="4">
    <w:name w:val="Heading 4"/>
    <w:basedOn w:val="Normal"/>
    <w:next w:val="CTpnormal1"/>
    <w:link w:val="42"/>
    <w:qFormat/>
    <w:rsid w:val="001b4fcd"/>
    <w:pPr>
      <w:keepNext w:val="true"/>
      <w:keepLines/>
      <w:widowControl w:val="false"/>
      <w:numPr>
        <w:ilvl w:val="3"/>
        <w:numId w:val="1"/>
      </w:numPr>
      <w:bidi w:val="0"/>
      <w:spacing w:lineRule="auto" w:line="240" w:before="240" w:after="240"/>
      <w:ind w:left="0" w:firstLine="720"/>
      <w:jc w:val="left"/>
      <w:outlineLvl w:val="3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5">
    <w:name w:val="Heading 5"/>
    <w:basedOn w:val="Normal"/>
    <w:next w:val="Normal"/>
    <w:link w:val="52"/>
    <w:qFormat/>
    <w:rsid w:val="001b4fcd"/>
    <w:pPr>
      <w:widowControl w:val="false"/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">
    <w:name w:val="Heading 6"/>
    <w:basedOn w:val="Normal"/>
    <w:next w:val="Normal"/>
    <w:link w:val="60"/>
    <w:qFormat/>
    <w:rsid w:val="001b4fcd"/>
    <w:pPr>
      <w:widowControl w:val="false"/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Normal"/>
    <w:next w:val="Normal"/>
    <w:link w:val="70"/>
    <w:qFormat/>
    <w:rsid w:val="001b4fcd"/>
    <w:pPr>
      <w:widowControl w:val="false"/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Normal"/>
    <w:next w:val="Normal"/>
    <w:link w:val="80"/>
    <w:qFormat/>
    <w:rsid w:val="001b4fcd"/>
    <w:pPr>
      <w:widowControl w:val="false"/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Normal"/>
    <w:next w:val="Normal"/>
    <w:link w:val="90"/>
    <w:qFormat/>
    <w:rsid w:val="001b4fcd"/>
    <w:pPr>
      <w:widowControl w:val="false"/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styleId="DefaultParagraphFont" w:default="1">
    <w:name w:val="Default Paragraph Font"/>
    <w:qFormat/>
    <w:rsid w:val="001b4fcd"/>
    <w:rPr/>
  </w:style>
  <w:style w:type="character" w:styleId="11" w:customStyle="1">
    <w:name w:val="Заголовок 1 Знак"/>
    <w:basedOn w:val="DefaultParagraphFont"/>
    <w:link w:val="1"/>
    <w:qFormat/>
    <w:rsid w:val="00e26879"/>
    <w:rPr>
      <w:rFonts w:ascii="Times New Roman" w:hAnsi="Times New Roman" w:eastAsia="Times New Roman" w:cs="Times New Roman"/>
      <w:b/>
      <w:caps/>
      <w:kern w:val="2"/>
      <w:sz w:val="32"/>
      <w:szCs w:val="32"/>
      <w:lang w:eastAsia="ru-RU"/>
    </w:rPr>
  </w:style>
  <w:style w:type="character" w:styleId="21" w:customStyle="1">
    <w:name w:val="Заголовок 2 Знак"/>
    <w:basedOn w:val="DefaultParagraphFont"/>
    <w:link w:val="21"/>
    <w:qFormat/>
    <w:rsid w:val="00e26879"/>
    <w:rPr>
      <w:rFonts w:ascii="Times New Roman" w:hAnsi="Times New Roman" w:eastAsia="Times New Roman" w:cs="Times New Roman"/>
      <w:b/>
      <w:sz w:val="32"/>
      <w:szCs w:val="32"/>
      <w:lang w:eastAsia="ru-RU"/>
    </w:rPr>
  </w:style>
  <w:style w:type="character" w:styleId="31" w:customStyle="1">
    <w:name w:val="Заголовок 3 Знак"/>
    <w:basedOn w:val="DefaultParagraphFont"/>
    <w:link w:val="31"/>
    <w:qFormat/>
    <w:rsid w:val="00e26879"/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character" w:styleId="41" w:customStyle="1">
    <w:name w:val="Заголовок 4 Знак"/>
    <w:basedOn w:val="DefaultParagraphFont"/>
    <w:link w:val="41"/>
    <w:qFormat/>
    <w:rsid w:val="00b5107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51" w:customStyle="1">
    <w:name w:val="Заголовок 5 Знак"/>
    <w:basedOn w:val="DefaultParagraphFont"/>
    <w:link w:val="51"/>
    <w:qFormat/>
    <w:rsid w:val="00e26879"/>
    <w:rPr>
      <w:rFonts w:ascii="Times New Roman" w:hAnsi="Times New Roman" w:eastAsia="Times New Roman" w:cs="Times New Roman"/>
      <w:szCs w:val="20"/>
      <w:lang w:eastAsia="ru-RU"/>
    </w:rPr>
  </w:style>
  <w:style w:type="character" w:styleId="61" w:customStyle="1">
    <w:name w:val="Заголовок 6 Знак"/>
    <w:basedOn w:val="DefaultParagraphFont"/>
    <w:link w:val="6"/>
    <w:qFormat/>
    <w:rsid w:val="00e26879"/>
    <w:rPr>
      <w:rFonts w:ascii="Times New Roman" w:hAnsi="Times New Roman" w:eastAsia="Times New Roman" w:cs="Times New Roman"/>
      <w:i/>
      <w:szCs w:val="20"/>
      <w:lang w:eastAsia="ru-RU"/>
    </w:rPr>
  </w:style>
  <w:style w:type="character" w:styleId="71" w:customStyle="1">
    <w:name w:val="Заголовок 7 Знак"/>
    <w:basedOn w:val="DefaultParagraphFont"/>
    <w:link w:val="7"/>
    <w:qFormat/>
    <w:rsid w:val="00e26879"/>
    <w:rPr>
      <w:rFonts w:ascii="Arial" w:hAnsi="Arial" w:eastAsia="Times New Roman" w:cs="Times New Roman"/>
      <w:sz w:val="28"/>
      <w:szCs w:val="20"/>
      <w:lang w:eastAsia="ru-RU"/>
    </w:rPr>
  </w:style>
  <w:style w:type="character" w:styleId="81" w:customStyle="1">
    <w:name w:val="Заголовок 8 Знак"/>
    <w:basedOn w:val="DefaultParagraphFont"/>
    <w:link w:val="8"/>
    <w:qFormat/>
    <w:rsid w:val="00e26879"/>
    <w:rPr>
      <w:rFonts w:ascii="Arial" w:hAnsi="Arial" w:eastAsia="Times New Roman" w:cs="Times New Roman"/>
      <w:i/>
      <w:sz w:val="28"/>
      <w:szCs w:val="20"/>
      <w:lang w:eastAsia="ru-RU"/>
    </w:rPr>
  </w:style>
  <w:style w:type="character" w:styleId="91" w:customStyle="1">
    <w:name w:val="Заголовок 9 Знак"/>
    <w:basedOn w:val="DefaultParagraphFont"/>
    <w:link w:val="9"/>
    <w:qFormat/>
    <w:rsid w:val="00e26879"/>
    <w:rPr>
      <w:rFonts w:ascii="Arial" w:hAnsi="Arial" w:eastAsia="Times New Roman" w:cs="Times New Roman"/>
      <w:b/>
      <w:i/>
      <w:sz w:val="18"/>
      <w:szCs w:val="20"/>
      <w:lang w:eastAsia="ru-RU"/>
    </w:rPr>
  </w:style>
  <w:style w:type="character" w:styleId="CTsheaderHi" w:customStyle="1">
    <w:name w:val="CT_s_headerHi"/>
    <w:basedOn w:val="DefaultParagraphFont"/>
    <w:qFormat/>
    <w:rsid w:val="001b4fcd"/>
    <w:rPr>
      <w:sz w:val="28"/>
      <w:szCs w:val="28"/>
    </w:rPr>
  </w:style>
  <w:style w:type="character" w:styleId="HTML" w:customStyle="1">
    <w:name w:val="Адрес HTML Знак"/>
    <w:basedOn w:val="DefaultParagraphFont"/>
    <w:link w:val="HTML"/>
    <w:semiHidden/>
    <w:qFormat/>
    <w:rsid w:val="00e26879"/>
    <w:rPr>
      <w:rFonts w:ascii="Times New Roman" w:hAnsi="Times New Roman" w:eastAsia="Times New Roman" w:cs="Times New Roman"/>
      <w:i/>
      <w:iCs/>
      <w:sz w:val="28"/>
      <w:szCs w:val="20"/>
      <w:lang w:eastAsia="ru-RU"/>
    </w:rPr>
  </w:style>
  <w:style w:type="character" w:styleId="Style5">
    <w:name w:val="Интернет-ссылка"/>
    <w:basedOn w:val="DefaultParagraphFont"/>
    <w:uiPriority w:val="99"/>
    <w:rsid w:val="001b4fcd"/>
    <w:rPr>
      <w:color w:val="0000FF"/>
      <w:u w:val="single"/>
    </w:rPr>
  </w:style>
  <w:style w:type="character" w:styleId="HTMLAcronym">
    <w:name w:val="HTML Acronym"/>
    <w:basedOn w:val="DefaultParagraphFont"/>
    <w:semiHidden/>
    <w:qFormat/>
    <w:rsid w:val="001b4fcd"/>
    <w:rPr/>
  </w:style>
  <w:style w:type="character" w:styleId="CTsname" w:customStyle="1">
    <w:name w:val="CT_s_name"/>
    <w:basedOn w:val="DefaultParagraphFont"/>
    <w:qFormat/>
    <w:rsid w:val="001b4fcd"/>
    <w:rPr>
      <w:b/>
    </w:rPr>
  </w:style>
  <w:style w:type="character" w:styleId="CTselement" w:customStyle="1">
    <w:name w:val="CT_s_element"/>
    <w:basedOn w:val="DefaultParagraphFont"/>
    <w:qFormat/>
    <w:rsid w:val="001b4fcd"/>
    <w:rPr/>
  </w:style>
  <w:style w:type="character" w:styleId="Style6" w:customStyle="1">
    <w:name w:val="Верхний колонтитул Знак"/>
    <w:basedOn w:val="DefaultParagraphFont"/>
    <w:link w:val="a8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7">
    <w:name w:val="Выделение"/>
    <w:basedOn w:val="DefaultParagraphFont"/>
    <w:qFormat/>
    <w:rsid w:val="001b4fcd"/>
    <w:rPr>
      <w:i/>
      <w:iCs/>
    </w:rPr>
  </w:style>
  <w:style w:type="character" w:styleId="Style8" w:customStyle="1">
    <w:name w:val="Дата Знак"/>
    <w:basedOn w:val="DefaultParagraphFont"/>
    <w:link w:val="ab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9" w:customStyle="1">
    <w:name w:val="Заголовок записки Знак"/>
    <w:basedOn w:val="DefaultParagraphFont"/>
    <w:link w:val="ad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Annotationreference">
    <w:name w:val="annotation reference"/>
    <w:basedOn w:val="DefaultParagraphFont"/>
    <w:qFormat/>
    <w:rsid w:val="001b4fcd"/>
    <w:rPr>
      <w:sz w:val="16"/>
      <w:szCs w:val="16"/>
    </w:rPr>
  </w:style>
  <w:style w:type="character" w:styleId="HTMLKeyboard">
    <w:name w:val="HTML Keyboard"/>
    <w:basedOn w:val="DefaultParagraphFont"/>
    <w:semiHidden/>
    <w:qFormat/>
    <w:rsid w:val="001b4fcd"/>
    <w:rPr>
      <w:rFonts w:ascii="Courier New" w:hAnsi="Courier New" w:cs="Courier New"/>
      <w:sz w:val="20"/>
      <w:szCs w:val="20"/>
    </w:rPr>
  </w:style>
  <w:style w:type="character" w:styleId="Style10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qFormat/>
    <w:rsid w:val="001b4fcd"/>
    <w:rPr>
      <w:vertAlign w:val="superscript"/>
    </w:rPr>
  </w:style>
  <w:style w:type="character" w:styleId="Style11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qFormat/>
    <w:rsid w:val="001b4fcd"/>
    <w:rPr>
      <w:vertAlign w:val="superscript"/>
    </w:rPr>
  </w:style>
  <w:style w:type="character" w:styleId="HTMLCode">
    <w:name w:val="HTML Code"/>
    <w:basedOn w:val="DefaultParagraphFont"/>
    <w:semiHidden/>
    <w:qFormat/>
    <w:rsid w:val="001b4fcd"/>
    <w:rPr>
      <w:rFonts w:ascii="Courier New" w:hAnsi="Courier New" w:cs="Courier New"/>
      <w:sz w:val="20"/>
      <w:szCs w:val="20"/>
    </w:rPr>
  </w:style>
  <w:style w:type="character" w:styleId="Style12" w:customStyle="1">
    <w:name w:val="Основной текст Знак"/>
    <w:basedOn w:val="DefaultParagraphFont"/>
    <w:link w:val="af4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3" w:customStyle="1">
    <w:name w:val="Красная строка Знак"/>
    <w:basedOn w:val="Style12"/>
    <w:link w:val="af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4" w:customStyle="1">
    <w:name w:val="Основной текст с отступом Знак"/>
    <w:basedOn w:val="DefaultParagraphFont"/>
    <w:link w:val="af8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22" w:customStyle="1">
    <w:name w:val="Красная строка 2 Знак"/>
    <w:basedOn w:val="Style14"/>
    <w:link w:val="2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 w:customStyle="1">
    <w:name w:val="Название Знак"/>
    <w:basedOn w:val="DefaultParagraphFont"/>
    <w:link w:val="afa"/>
    <w:qFormat/>
    <w:rsid w:val="00e26879"/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character" w:styleId="Style16" w:customStyle="1">
    <w:name w:val="Нижний колонтитул Знак"/>
    <w:basedOn w:val="DefaultParagraphFont"/>
    <w:link w:val="afd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agenumber">
    <w:name w:val="page number"/>
    <w:basedOn w:val="DefaultParagraphFont"/>
    <w:semiHidden/>
    <w:qFormat/>
    <w:rsid w:val="001b4fcd"/>
    <w:rPr/>
  </w:style>
  <w:style w:type="character" w:styleId="Linenumber">
    <w:name w:val="line number"/>
    <w:basedOn w:val="DefaultParagraphFont"/>
    <w:semiHidden/>
    <w:qFormat/>
    <w:rsid w:val="001b4fcd"/>
    <w:rPr/>
  </w:style>
  <w:style w:type="character" w:styleId="HTMLSample">
    <w:name w:val="HTML Sample"/>
    <w:basedOn w:val="DefaultParagraphFont"/>
    <w:semiHidden/>
    <w:qFormat/>
    <w:rsid w:val="001b4fcd"/>
    <w:rPr>
      <w:rFonts w:ascii="Courier New" w:hAnsi="Courier New" w:cs="Courier New"/>
    </w:rPr>
  </w:style>
  <w:style w:type="character" w:styleId="HTMLDefinition">
    <w:name w:val="HTML Definition"/>
    <w:basedOn w:val="DefaultParagraphFont"/>
    <w:semiHidden/>
    <w:qFormat/>
    <w:rsid w:val="001b4fcd"/>
    <w:rPr>
      <w:i/>
      <w:iCs/>
    </w:rPr>
  </w:style>
  <w:style w:type="character" w:styleId="23" w:customStyle="1">
    <w:name w:val="Основной текст 2 Знак"/>
    <w:basedOn w:val="DefaultParagraphFont"/>
    <w:link w:val="2a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2" w:customStyle="1">
    <w:name w:val="Основной текст 3 Знак"/>
    <w:basedOn w:val="DefaultParagraphFont"/>
    <w:link w:val="36"/>
    <w:semiHidden/>
    <w:qFormat/>
    <w:rsid w:val="00e2687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24" w:customStyle="1">
    <w:name w:val="Основной текст с отступом 2 Знак"/>
    <w:basedOn w:val="DefaultParagraphFont"/>
    <w:link w:val="2c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3" w:customStyle="1">
    <w:name w:val="Основной текст с отступом 3 Знак"/>
    <w:basedOn w:val="DefaultParagraphFont"/>
    <w:link w:val="38"/>
    <w:semiHidden/>
    <w:qFormat/>
    <w:rsid w:val="00e2687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HTMLTypewriter">
    <w:name w:val="HTML Typewriter"/>
    <w:basedOn w:val="DefaultParagraphFont"/>
    <w:semiHidden/>
    <w:qFormat/>
    <w:rsid w:val="001b4fc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qFormat/>
    <w:rsid w:val="001b4fcd"/>
    <w:rPr>
      <w:i/>
      <w:iCs/>
    </w:rPr>
  </w:style>
  <w:style w:type="character" w:styleId="Style17" w:customStyle="1">
    <w:name w:val="Подзаголовок Знак"/>
    <w:basedOn w:val="DefaultParagraphFont"/>
    <w:link w:val="aff4"/>
    <w:qFormat/>
    <w:rsid w:val="00e26879"/>
    <w:rPr>
      <w:rFonts w:ascii="Arial" w:hAnsi="Arial" w:eastAsia="Times New Roman" w:cs="Arial"/>
      <w:sz w:val="24"/>
      <w:szCs w:val="24"/>
      <w:lang w:eastAsia="ru-RU"/>
    </w:rPr>
  </w:style>
  <w:style w:type="character" w:styleId="Style18" w:customStyle="1">
    <w:name w:val="Подпись Знак"/>
    <w:basedOn w:val="DefaultParagraphFont"/>
    <w:link w:val="aff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9" w:customStyle="1">
    <w:name w:val="Приветствие Знак"/>
    <w:basedOn w:val="DefaultParagraphFont"/>
    <w:link w:val="aff8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FollowedHyperlink">
    <w:name w:val="FollowedHyperlink"/>
    <w:basedOn w:val="DefaultParagraphFont"/>
    <w:qFormat/>
    <w:rsid w:val="001b4fcd"/>
    <w:rPr>
      <w:color w:val="800080"/>
      <w:u w:val="single"/>
    </w:rPr>
  </w:style>
  <w:style w:type="character" w:styleId="Style20" w:customStyle="1">
    <w:name w:val="Прощание Знак"/>
    <w:basedOn w:val="DefaultParagraphFont"/>
    <w:link w:val="affc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HTML1" w:customStyle="1">
    <w:name w:val="Стандартный HTML Знак"/>
    <w:basedOn w:val="DefaultParagraphFont"/>
    <w:link w:val="HTML8"/>
    <w:semiHidden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rong">
    <w:name w:val="Strong"/>
    <w:basedOn w:val="DefaultParagraphFont"/>
    <w:qFormat/>
    <w:rsid w:val="001b4fcd"/>
    <w:rPr>
      <w:b/>
      <w:bCs/>
    </w:rPr>
  </w:style>
  <w:style w:type="character" w:styleId="Style21" w:customStyle="1">
    <w:name w:val="Схема документа Знак"/>
    <w:basedOn w:val="DefaultParagraphFont"/>
    <w:link w:val="afff3"/>
    <w:semiHidden/>
    <w:qFormat/>
    <w:rsid w:val="00e26879"/>
    <w:rPr>
      <w:rFonts w:ascii="Tahoma" w:hAnsi="Tahoma" w:eastAsia="Times New Roman" w:cs="Tahoma"/>
      <w:sz w:val="20"/>
      <w:szCs w:val="20"/>
      <w:shd w:fill="000080" w:val="clear"/>
      <w:lang w:eastAsia="ru-RU"/>
    </w:rPr>
  </w:style>
  <w:style w:type="character" w:styleId="Style22" w:customStyle="1">
    <w:name w:val="Текст Знак"/>
    <w:basedOn w:val="DefaultParagraphFont"/>
    <w:link w:val="afff6"/>
    <w:semiHidden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23" w:customStyle="1">
    <w:name w:val="Текст выноски Знак"/>
    <w:basedOn w:val="DefaultParagraphFont"/>
    <w:link w:val="afff8"/>
    <w:semiHidden/>
    <w:qFormat/>
    <w:rsid w:val="00e26879"/>
    <w:rPr>
      <w:rFonts w:ascii="Tahoma" w:hAnsi="Tahoma" w:eastAsia="Times New Roman" w:cs="Tahoma"/>
      <w:sz w:val="16"/>
      <w:szCs w:val="16"/>
      <w:lang w:eastAsia="ru-RU"/>
    </w:rPr>
  </w:style>
  <w:style w:type="character" w:styleId="Style24" w:customStyle="1">
    <w:name w:val="Текст примечания Знак"/>
    <w:basedOn w:val="DefaultParagraphFont"/>
    <w:link w:val="afffa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5" w:customStyle="1">
    <w:name w:val="Тема примечания Знак"/>
    <w:basedOn w:val="Style24"/>
    <w:link w:val="afffc"/>
    <w:semiHidden/>
    <w:qFormat/>
    <w:rsid w:val="00e2687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Style26" w:customStyle="1">
    <w:name w:val="Текст концевой сноски Знак"/>
    <w:basedOn w:val="DefaultParagraphFont"/>
    <w:link w:val="afffe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7" w:customStyle="1">
    <w:name w:val="Текст макроса Знак"/>
    <w:basedOn w:val="DefaultParagraphFont"/>
    <w:link w:val="affff0"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28" w:customStyle="1">
    <w:name w:val="Текст сноски Знак"/>
    <w:basedOn w:val="DefaultParagraphFont"/>
    <w:link w:val="affff3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HTMLCite">
    <w:name w:val="HTML Cite"/>
    <w:basedOn w:val="DefaultParagraphFont"/>
    <w:semiHidden/>
    <w:qFormat/>
    <w:rsid w:val="001b4fcd"/>
    <w:rPr>
      <w:i/>
      <w:iCs/>
    </w:rPr>
  </w:style>
  <w:style w:type="character" w:styleId="Style29" w:customStyle="1">
    <w:name w:val="Шапка Знак"/>
    <w:basedOn w:val="DefaultParagraphFont"/>
    <w:link w:val="affff7"/>
    <w:semiHidden/>
    <w:qFormat/>
    <w:rsid w:val="00e26879"/>
    <w:rPr>
      <w:rFonts w:ascii="Arial" w:hAnsi="Arial" w:eastAsia="Times New Roman" w:cs="Arial"/>
      <w:sz w:val="24"/>
      <w:szCs w:val="24"/>
      <w:shd w:fill="CCCCCC" w:val="clear"/>
      <w:lang w:eastAsia="ru-RU"/>
    </w:rPr>
  </w:style>
  <w:style w:type="character" w:styleId="Style30" w:customStyle="1">
    <w:name w:val="Электронная подпись Знак"/>
    <w:basedOn w:val="DefaultParagraphFont"/>
    <w:link w:val="affff9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sstring" w:customStyle="1">
    <w:name w:val="CT_s_string"/>
    <w:basedOn w:val="DefaultParagraphFont"/>
    <w:qFormat/>
    <w:rsid w:val="001b4fcd"/>
    <w:rPr>
      <w:rFonts w:ascii="Courier New" w:hAnsi="Courier New"/>
      <w:b/>
    </w:rPr>
  </w:style>
  <w:style w:type="character" w:styleId="CTpnormal" w:customStyle="1">
    <w:name w:val="CT_p_normal Знак"/>
    <w:link w:val="CTpnormal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pheaderHi" w:customStyle="1">
    <w:name w:val="CT_p_headerHi Знак"/>
    <w:link w:val="CTpheaderHi"/>
    <w:qFormat/>
    <w:rsid w:val="00e2687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TpnormalCentre" w:customStyle="1">
    <w:name w:val="CT_p_normalCentre Знак"/>
    <w:link w:val="CTpnormalCentre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ptableTop" w:customStyle="1">
    <w:name w:val="CT_p_tableTop Знак"/>
    <w:link w:val="CTptableTop"/>
    <w:qFormat/>
    <w:rsid w:val="00e26879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character" w:styleId="CTptableText" w:customStyle="1">
    <w:name w:val="CT_p_tableText Знак"/>
    <w:link w:val="CTptableText"/>
    <w:qFormat/>
    <w:rsid w:val="00e2687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TpitemizedList1" w:customStyle="1">
    <w:name w:val="CT_p_itemizedList-1 Знак"/>
    <w:basedOn w:val="CTpnormal"/>
    <w:link w:val="CTpitemizedList-1"/>
    <w:qFormat/>
    <w:rsid w:val="0043109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hsName" w:customStyle="1">
    <w:name w:val="ph_s_Name"/>
    <w:qFormat/>
    <w:rsid w:val="00e26879"/>
    <w:rPr>
      <w:b/>
      <w:spacing w:val="20"/>
    </w:rPr>
  </w:style>
  <w:style w:type="character" w:styleId="PhsTerm" w:customStyle="1">
    <w:name w:val="ph_s_Term"/>
    <w:qFormat/>
    <w:rsid w:val="00e26879"/>
    <w:rPr>
      <w:i/>
      <w:iCs/>
      <w:lang w:val="ru-RU"/>
    </w:rPr>
  </w:style>
  <w:style w:type="character" w:styleId="PhpNormal" w:customStyle="1">
    <w:name w:val="ph_p_Normal Знак"/>
    <w:link w:val="phpNormal"/>
    <w:qFormat/>
    <w:rsid w:val="00e26879"/>
    <w:rPr>
      <w:rFonts w:ascii="Tahoma" w:hAnsi="Tahoma" w:eastAsia="Times New Roman" w:cs="Times New Roman"/>
      <w:sz w:val="20"/>
      <w:szCs w:val="24"/>
      <w:lang w:eastAsia="ru-RU"/>
    </w:rPr>
  </w:style>
  <w:style w:type="character" w:styleId="PhpBullet" w:customStyle="1">
    <w:name w:val="ph_p_Bullet Знак"/>
    <w:basedOn w:val="PhpNormal"/>
    <w:link w:val="phpBullet"/>
    <w:qFormat/>
    <w:rsid w:val="00e26879"/>
    <w:rPr>
      <w:rFonts w:ascii="Tahoma" w:hAnsi="Tahoma" w:eastAsia="Times New Roman" w:cs="Times New Roman"/>
      <w:sz w:val="20"/>
      <w:szCs w:val="24"/>
      <w:lang w:eastAsia="ru-RU"/>
    </w:rPr>
  </w:style>
  <w:style w:type="character" w:styleId="CTporderedList1" w:customStyle="1">
    <w:name w:val="CT_p_orderedList-1 Знак"/>
    <w:basedOn w:val="CTpnormal"/>
    <w:link w:val="CTporderedList-1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hpNormal2" w:customStyle="1">
    <w:name w:val="ph_p_Normal Знак2"/>
    <w:qFormat/>
    <w:rsid w:val="00e26879"/>
    <w:rPr>
      <w:rFonts w:ascii="Tahoma" w:hAnsi="Tahoma"/>
      <w:szCs w:val="24"/>
      <w:lang w:val="ru-RU" w:eastAsia="ru-RU" w:bidi="ar-SA"/>
    </w:rPr>
  </w:style>
  <w:style w:type="character" w:styleId="Ctsstring1" w:customStyle="1">
    <w:name w:val="ctsstring"/>
    <w:qFormat/>
    <w:rsid w:val="00e26879"/>
    <w:rPr>
      <w:rFonts w:ascii="Courier New" w:hAnsi="Courier New" w:cs="Courier New"/>
      <w:b/>
      <w:bCs/>
    </w:rPr>
  </w:style>
  <w:style w:type="character" w:styleId="PhsString" w:customStyle="1">
    <w:name w:val="ph_s_String"/>
    <w:qFormat/>
    <w:rsid w:val="00e26879"/>
    <w:rPr>
      <w:rFonts w:ascii="Arial Narrow" w:hAnsi="Arial Narrow" w:cs="Times New Roman"/>
      <w:b/>
    </w:rPr>
  </w:style>
  <w:style w:type="character" w:styleId="34" w:customStyle="1">
    <w:name w:val="Знак Знак3"/>
    <w:qFormat/>
    <w:rsid w:val="00e26879"/>
    <w:rPr>
      <w:b/>
      <w:sz w:val="28"/>
      <w:szCs w:val="28"/>
      <w:lang w:val="ru-RU" w:eastAsia="ru-RU" w:bidi="ar-SA"/>
    </w:rPr>
  </w:style>
  <w:style w:type="character" w:styleId="PhpiWarning" w:customStyle="1">
    <w:name w:val="ph_pi_Warning Знак"/>
    <w:qFormat/>
    <w:rsid w:val="00e26879"/>
    <w:rPr>
      <w:rFonts w:ascii="Tahoma" w:hAnsi="Tahoma"/>
      <w:sz w:val="18"/>
      <w:szCs w:val="24"/>
      <w:lang w:val="en-US" w:eastAsia="ru-RU" w:bidi="ar-SA"/>
    </w:rPr>
  </w:style>
  <w:style w:type="character" w:styleId="Appleconvertedspace" w:customStyle="1">
    <w:name w:val="apple-converted-space"/>
    <w:basedOn w:val="DefaultParagraphFont"/>
    <w:qFormat/>
    <w:rsid w:val="002933cd"/>
    <w:rPr/>
  </w:style>
  <w:style w:type="character" w:styleId="WW8Num39z5" w:customStyle="1">
    <w:name w:val="WW8Num39z5"/>
    <w:qFormat/>
    <w:rsid w:val="008c1761"/>
    <w:rPr/>
  </w:style>
  <w:style w:type="character" w:styleId="BulletListChar1" w:customStyle="1">
    <w:name w:val="Bullet List Char1"/>
    <w:link w:val="BulletList"/>
    <w:qFormat/>
    <w:rsid w:val="00ba1c34"/>
    <w:rPr>
      <w:rFonts w:ascii="Times New Roman" w:hAnsi="Times New Roman" w:eastAsia="Times New Roman" w:cs="Times New Roman"/>
      <w:sz w:val="28"/>
      <w:szCs w:val="28"/>
      <w:lang w:eastAsia="ru-RU" w:bidi="en-US"/>
    </w:rPr>
  </w:style>
  <w:style w:type="character" w:styleId="WW8Num27z1" w:customStyle="1">
    <w:name w:val="WW8Num27z1"/>
    <w:qFormat/>
    <w:rsid w:val="00a35d5e"/>
    <w:rPr>
      <w:rFonts w:cs="Times New Roman"/>
      <w:i w:val="false"/>
      <w:szCs w:val="24"/>
    </w:rPr>
  </w:style>
  <w:style w:type="character" w:styleId="WW8Num27z0" w:customStyle="1">
    <w:name w:val="WW8Num27z0"/>
    <w:qFormat/>
    <w:rsid w:val="0014323b"/>
    <w:rPr>
      <w:rFonts w:ascii="Courier New" w:hAnsi="Courier New" w:cs="Courier New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styleId="ListLabel8">
    <w:name w:val="ListLabel 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/>
  </w:style>
  <w:style w:type="character" w:styleId="Style31">
    <w:name w:val="Ссылка указателя"/>
    <w:qFormat/>
    <w:rPr/>
  </w:style>
  <w:style w:type="paragraph" w:styleId="Style32">
    <w:name w:val="Заголовок"/>
    <w:basedOn w:val="Normal"/>
    <w:next w:val="Style33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33">
    <w:name w:val="Body Text"/>
    <w:basedOn w:val="Normal"/>
    <w:link w:val="af5"/>
    <w:semiHidden/>
    <w:rsid w:val="001b4fcd"/>
    <w:pPr>
      <w:spacing w:before="0" w:after="120"/>
    </w:pPr>
    <w:rPr/>
  </w:style>
  <w:style w:type="paragraph" w:styleId="Style34">
    <w:name w:val="List"/>
    <w:basedOn w:val="Normal"/>
    <w:semiHidden/>
    <w:rsid w:val="001b4fcd"/>
    <w:pPr>
      <w:ind w:left="283" w:hanging="283"/>
    </w:pPr>
    <w:rPr/>
  </w:style>
  <w:style w:type="paragraph" w:styleId="Style35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36">
    <w:name w:val="Указатель"/>
    <w:basedOn w:val="Normal"/>
    <w:qFormat/>
    <w:pPr>
      <w:suppressLineNumbers/>
    </w:pPr>
    <w:rPr>
      <w:rFonts w:cs="Droid Sans Devanagari"/>
    </w:rPr>
  </w:style>
  <w:style w:type="paragraph" w:styleId="CTptableText1" w:customStyle="1">
    <w:name w:val="CT_p_tableText"/>
    <w:link w:val="CTptableText0"/>
    <w:qFormat/>
    <w:rsid w:val="001b4fcd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2">
    <w:name w:val="TOC 1"/>
    <w:basedOn w:val="Normal"/>
    <w:next w:val="Normal"/>
    <w:uiPriority w:val="39"/>
    <w:rsid w:val="001b4fcd"/>
    <w:pPr>
      <w:ind w:left="1117" w:hanging="397"/>
      <w:jc w:val="left"/>
    </w:pPr>
    <w:rPr>
      <w:szCs w:val="28"/>
    </w:rPr>
  </w:style>
  <w:style w:type="paragraph" w:styleId="25">
    <w:name w:val="TOC 2"/>
    <w:basedOn w:val="Normal"/>
    <w:next w:val="Normal"/>
    <w:uiPriority w:val="39"/>
    <w:rsid w:val="001b4fcd"/>
    <w:pPr>
      <w:ind w:left="1571" w:hanging="567"/>
      <w:jc w:val="left"/>
    </w:pPr>
    <w:rPr>
      <w:szCs w:val="28"/>
    </w:rPr>
  </w:style>
  <w:style w:type="paragraph" w:styleId="35">
    <w:name w:val="TOC 3"/>
    <w:basedOn w:val="Normal"/>
    <w:next w:val="Normal"/>
    <w:uiPriority w:val="39"/>
    <w:rsid w:val="001b4fcd"/>
    <w:pPr>
      <w:ind w:left="2138" w:hanging="851"/>
      <w:jc w:val="left"/>
    </w:pPr>
    <w:rPr>
      <w:szCs w:val="28"/>
    </w:rPr>
  </w:style>
  <w:style w:type="paragraph" w:styleId="HTMLAddress">
    <w:name w:val="HTML Address"/>
    <w:basedOn w:val="Normal"/>
    <w:link w:val="HTML0"/>
    <w:semiHidden/>
    <w:qFormat/>
    <w:rsid w:val="001b4fcd"/>
    <w:pPr/>
    <w:rPr>
      <w:i/>
      <w:iCs/>
    </w:rPr>
  </w:style>
  <w:style w:type="paragraph" w:styleId="CTpheaderHi1" w:customStyle="1">
    <w:name w:val="CT_p_headerHi"/>
    <w:link w:val="CTpheaderHi0"/>
    <w:qFormat/>
    <w:rsid w:val="001b4fcd"/>
    <w:pPr>
      <w:widowControl w:val="false"/>
      <w:tabs>
        <w:tab w:val="clear" w:pos="708"/>
        <w:tab w:val="center" w:pos="4536" w:leader="none"/>
        <w:tab w:val="right" w:pos="9072" w:leader="none"/>
      </w:tabs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Envelopeaddress">
    <w:name w:val="envelope address"/>
    <w:basedOn w:val="Normal"/>
    <w:semiHidden/>
    <w:qFormat/>
    <w:rsid w:val="001b4fcd"/>
    <w:pPr>
      <w:ind w:left="2880" w:firstLine="720"/>
    </w:pPr>
    <w:rPr>
      <w:rFonts w:ascii="Arial" w:hAnsi="Arial" w:cs="Arial"/>
      <w:sz w:val="24"/>
      <w:szCs w:val="24"/>
    </w:rPr>
  </w:style>
  <w:style w:type="paragraph" w:styleId="CTpnormalCentre1" w:customStyle="1">
    <w:name w:val="CT_p_normalCentre"/>
    <w:next w:val="CTpnormal1"/>
    <w:link w:val="CTpnormalCentre0"/>
    <w:qFormat/>
    <w:rsid w:val="001b4fcd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CTpappendixTitle" w:customStyle="1">
    <w:name w:val="CT_p_appendixTitle"/>
    <w:next w:val="CTpappendixSection"/>
    <w:qFormat/>
    <w:rsid w:val="001b4fcd"/>
    <w:pPr>
      <w:keepNext w:val="true"/>
      <w:widowControl/>
      <w:bidi w:val="0"/>
      <w:spacing w:lineRule="auto" w:line="240" w:before="720" w:after="72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32"/>
      <w:szCs w:val="32"/>
      <w:lang w:eastAsia="ru-RU" w:val="ru-RU" w:bidi="ar-SA"/>
    </w:rPr>
  </w:style>
  <w:style w:type="paragraph" w:styleId="CTpappendixSection" w:customStyle="1">
    <w:name w:val="CT_p_appendixSection"/>
    <w:basedOn w:val="CTpappendixTitle"/>
    <w:next w:val="CTpnormal1"/>
    <w:qFormat/>
    <w:rsid w:val="001b4fcd"/>
    <w:pPr>
      <w:ind w:firstLine="720"/>
      <w:jc w:val="left"/>
    </w:pPr>
    <w:rPr>
      <w:caps w:val="false"/>
      <w:smallCaps w:val="false"/>
    </w:rPr>
  </w:style>
  <w:style w:type="paragraph" w:styleId="CTpappendix" w:customStyle="1">
    <w:name w:val="CT_p_appendix"/>
    <w:next w:val="CTpappendixTitle"/>
    <w:qFormat/>
    <w:rsid w:val="001b4fcd"/>
    <w:pPr>
      <w:pageBreakBefore/>
      <w:widowControl/>
      <w:bidi w:val="0"/>
      <w:spacing w:lineRule="auto" w:line="240" w:before="0" w:after="0"/>
      <w:jc w:val="right"/>
    </w:pPr>
    <w:rPr>
      <w:rFonts w:ascii="Times New Roman" w:hAnsi="Times New Roman" w:eastAsia="Times New Roman" w:cs="Times New Roman"/>
      <w:caps/>
      <w:color w:val="auto"/>
      <w:kern w:val="0"/>
      <w:sz w:val="28"/>
      <w:szCs w:val="28"/>
      <w:lang w:eastAsia="ru-RU" w:val="ru-RU" w:bidi="ar-SA"/>
    </w:rPr>
  </w:style>
  <w:style w:type="paragraph" w:styleId="Style37">
    <w:name w:val="Header"/>
    <w:basedOn w:val="Normal"/>
    <w:link w:val="a9"/>
    <w:rsid w:val="001b4fcd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Date">
    <w:name w:val="Date"/>
    <w:basedOn w:val="Normal"/>
    <w:next w:val="Normal"/>
    <w:link w:val="ac"/>
    <w:semiHidden/>
    <w:qFormat/>
    <w:rsid w:val="001b4fcd"/>
    <w:pPr/>
    <w:rPr/>
  </w:style>
  <w:style w:type="paragraph" w:styleId="NoteHeading">
    <w:name w:val="Note Heading"/>
    <w:basedOn w:val="Normal"/>
    <w:next w:val="Normal"/>
    <w:link w:val="ae"/>
    <w:semiHidden/>
    <w:qFormat/>
    <w:rsid w:val="001b4fcd"/>
    <w:pPr/>
    <w:rPr/>
  </w:style>
  <w:style w:type="paragraph" w:styleId="Toaheading">
    <w:name w:val="toa heading"/>
    <w:basedOn w:val="Normal"/>
    <w:next w:val="Normal"/>
    <w:semiHidden/>
    <w:qFormat/>
    <w:rsid w:val="001b4fcd"/>
    <w:pPr>
      <w:spacing w:before="120" w:after="0"/>
    </w:pPr>
    <w:rPr>
      <w:rFonts w:ascii="Arial" w:hAnsi="Arial" w:cs="Arial"/>
      <w:b/>
      <w:bCs/>
      <w:sz w:val="24"/>
      <w:szCs w:val="24"/>
    </w:rPr>
  </w:style>
  <w:style w:type="paragraph" w:styleId="BodyTextIndent">
    <w:name w:val="Body Text Indent"/>
    <w:basedOn w:val="Style33"/>
    <w:link w:val="af7"/>
    <w:semiHidden/>
    <w:qFormat/>
    <w:rsid w:val="001b4fcd"/>
    <w:pPr>
      <w:ind w:firstLine="210"/>
    </w:pPr>
    <w:rPr/>
  </w:style>
  <w:style w:type="paragraph" w:styleId="Style38">
    <w:name w:val="Body Text Indent"/>
    <w:basedOn w:val="Normal"/>
    <w:link w:val="af9"/>
    <w:semiHidden/>
    <w:rsid w:val="001b4fcd"/>
    <w:pPr>
      <w:spacing w:before="0" w:after="120"/>
      <w:ind w:left="283" w:firstLine="720"/>
    </w:pPr>
    <w:rPr/>
  </w:style>
  <w:style w:type="paragraph" w:styleId="BodyTextFirstIndent2">
    <w:name w:val="Body Text First Indent 2"/>
    <w:basedOn w:val="Style38"/>
    <w:link w:val="27"/>
    <w:semiHidden/>
    <w:qFormat/>
    <w:rsid w:val="001b4fcd"/>
    <w:pPr>
      <w:ind w:left="283" w:firstLine="210"/>
    </w:pPr>
    <w:rPr/>
  </w:style>
  <w:style w:type="paragraph" w:styleId="ListBullet">
    <w:name w:val="List Bullet"/>
    <w:basedOn w:val="Normal"/>
    <w:semiHidden/>
    <w:qFormat/>
    <w:rsid w:val="001b4fcd"/>
    <w:pPr/>
    <w:rPr/>
  </w:style>
  <w:style w:type="paragraph" w:styleId="ListBullet2">
    <w:name w:val="List Bullet 2"/>
    <w:basedOn w:val="Normal"/>
    <w:semiHidden/>
    <w:qFormat/>
    <w:rsid w:val="001b4fcd"/>
    <w:pPr/>
    <w:rPr/>
  </w:style>
  <w:style w:type="paragraph" w:styleId="ListBullet3">
    <w:name w:val="List Bullet 3"/>
    <w:basedOn w:val="Normal"/>
    <w:semiHidden/>
    <w:qFormat/>
    <w:rsid w:val="001b4fcd"/>
    <w:pPr/>
    <w:rPr/>
  </w:style>
  <w:style w:type="paragraph" w:styleId="ListBullet4">
    <w:name w:val="List Bullet 4"/>
    <w:basedOn w:val="Normal"/>
    <w:semiHidden/>
    <w:qFormat/>
    <w:rsid w:val="001b4fcd"/>
    <w:pPr/>
    <w:rPr/>
  </w:style>
  <w:style w:type="paragraph" w:styleId="ListBullet5">
    <w:name w:val="List Bullet 5"/>
    <w:basedOn w:val="Normal"/>
    <w:semiHidden/>
    <w:qFormat/>
    <w:rsid w:val="001b4fcd"/>
    <w:pPr/>
    <w:rPr/>
  </w:style>
  <w:style w:type="paragraph" w:styleId="Style39">
    <w:name w:val="Title"/>
    <w:basedOn w:val="Normal"/>
    <w:link w:val="afb"/>
    <w:qFormat/>
    <w:rsid w:val="001b4fcd"/>
    <w:pPr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Caption">
    <w:name w:val="caption"/>
    <w:basedOn w:val="Normal"/>
    <w:next w:val="Normal"/>
    <w:qFormat/>
    <w:rsid w:val="001b4fcd"/>
    <w:pPr/>
    <w:rPr>
      <w:b/>
      <w:bCs/>
      <w:sz w:val="20"/>
    </w:rPr>
  </w:style>
  <w:style w:type="paragraph" w:styleId="Style40">
    <w:name w:val="Footer"/>
    <w:basedOn w:val="Normal"/>
    <w:link w:val="afe"/>
    <w:semiHidden/>
    <w:rsid w:val="001b4fcd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Number">
    <w:name w:val="List Number"/>
    <w:basedOn w:val="Normal"/>
    <w:semiHidden/>
    <w:qFormat/>
    <w:rsid w:val="001b4fcd"/>
    <w:pPr/>
    <w:rPr/>
  </w:style>
  <w:style w:type="paragraph" w:styleId="ListNumber2">
    <w:name w:val="List Number 2"/>
    <w:basedOn w:val="Normal"/>
    <w:semiHidden/>
    <w:qFormat/>
    <w:rsid w:val="001b4fcd"/>
    <w:pPr/>
    <w:rPr/>
  </w:style>
  <w:style w:type="paragraph" w:styleId="ListNumber3">
    <w:name w:val="List Number 3"/>
    <w:basedOn w:val="Normal"/>
    <w:semiHidden/>
    <w:qFormat/>
    <w:rsid w:val="001b4fcd"/>
    <w:pPr/>
    <w:rPr/>
  </w:style>
  <w:style w:type="paragraph" w:styleId="ListNumber4">
    <w:name w:val="List Number 4"/>
    <w:basedOn w:val="Normal"/>
    <w:semiHidden/>
    <w:qFormat/>
    <w:rsid w:val="001b4fcd"/>
    <w:pPr/>
    <w:rPr/>
  </w:style>
  <w:style w:type="paragraph" w:styleId="ListNumber5">
    <w:name w:val="List Number 5"/>
    <w:basedOn w:val="Normal"/>
    <w:semiHidden/>
    <w:qFormat/>
    <w:rsid w:val="001b4fcd"/>
    <w:pPr/>
    <w:rPr/>
  </w:style>
  <w:style w:type="paragraph" w:styleId="Envelopereturn">
    <w:name w:val="envelope return"/>
    <w:basedOn w:val="Normal"/>
    <w:semiHidden/>
    <w:qFormat/>
    <w:rsid w:val="001b4fcd"/>
    <w:pPr/>
    <w:rPr>
      <w:rFonts w:ascii="Arial" w:hAnsi="Arial" w:cs="Arial"/>
      <w:sz w:val="20"/>
    </w:rPr>
  </w:style>
  <w:style w:type="paragraph" w:styleId="NormalWeb">
    <w:name w:val="Normal (Web)"/>
    <w:basedOn w:val="Normal"/>
    <w:semiHidden/>
    <w:qFormat/>
    <w:rsid w:val="001b4fcd"/>
    <w:pPr/>
    <w:rPr>
      <w:sz w:val="24"/>
      <w:szCs w:val="24"/>
    </w:rPr>
  </w:style>
  <w:style w:type="paragraph" w:styleId="NormalIndent">
    <w:name w:val="Normal Indent"/>
    <w:basedOn w:val="Normal"/>
    <w:semiHidden/>
    <w:qFormat/>
    <w:rsid w:val="001b4fcd"/>
    <w:pPr>
      <w:ind w:left="708" w:firstLine="720"/>
    </w:pPr>
    <w:rPr/>
  </w:style>
  <w:style w:type="paragraph" w:styleId="42">
    <w:name w:val="TOC 4"/>
    <w:basedOn w:val="Normal"/>
    <w:next w:val="Normal"/>
    <w:autoRedefine/>
    <w:rsid w:val="001b4fcd"/>
    <w:pPr>
      <w:ind w:left="840" w:firstLine="720"/>
    </w:pPr>
    <w:rPr/>
  </w:style>
  <w:style w:type="paragraph" w:styleId="52">
    <w:name w:val="TOC 5"/>
    <w:basedOn w:val="Normal"/>
    <w:next w:val="Normal"/>
    <w:autoRedefine/>
    <w:rsid w:val="001b4fcd"/>
    <w:pPr>
      <w:ind w:left="1120" w:firstLine="720"/>
    </w:pPr>
    <w:rPr/>
  </w:style>
  <w:style w:type="paragraph" w:styleId="62">
    <w:name w:val="TOC 6"/>
    <w:basedOn w:val="Normal"/>
    <w:next w:val="Normal"/>
    <w:autoRedefine/>
    <w:rsid w:val="001b4fcd"/>
    <w:pPr>
      <w:ind w:left="1400" w:firstLine="720"/>
    </w:pPr>
    <w:rPr/>
  </w:style>
  <w:style w:type="paragraph" w:styleId="72">
    <w:name w:val="TOC 7"/>
    <w:basedOn w:val="Normal"/>
    <w:next w:val="Normal"/>
    <w:autoRedefine/>
    <w:rsid w:val="001b4fcd"/>
    <w:pPr>
      <w:ind w:left="1680" w:firstLine="720"/>
    </w:pPr>
    <w:rPr/>
  </w:style>
  <w:style w:type="paragraph" w:styleId="82">
    <w:name w:val="TOC 8"/>
    <w:basedOn w:val="Normal"/>
    <w:next w:val="Normal"/>
    <w:autoRedefine/>
    <w:rsid w:val="001b4fcd"/>
    <w:pPr>
      <w:ind w:left="1960" w:firstLine="720"/>
    </w:pPr>
    <w:rPr/>
  </w:style>
  <w:style w:type="paragraph" w:styleId="92">
    <w:name w:val="TOC 9"/>
    <w:basedOn w:val="Normal"/>
    <w:next w:val="Normal"/>
    <w:autoRedefine/>
    <w:rsid w:val="001b4fcd"/>
    <w:pPr>
      <w:ind w:left="2240" w:firstLine="720"/>
    </w:pPr>
    <w:rPr/>
  </w:style>
  <w:style w:type="paragraph" w:styleId="BodyText2">
    <w:name w:val="Body Text 2"/>
    <w:basedOn w:val="Normal"/>
    <w:link w:val="2b"/>
    <w:semiHidden/>
    <w:qFormat/>
    <w:rsid w:val="001b4fcd"/>
    <w:pPr>
      <w:spacing w:lineRule="auto" w:line="480" w:before="0" w:after="120"/>
    </w:pPr>
    <w:rPr/>
  </w:style>
  <w:style w:type="paragraph" w:styleId="BodyText3">
    <w:name w:val="Body Text 3"/>
    <w:basedOn w:val="Normal"/>
    <w:link w:val="37"/>
    <w:semiHidden/>
    <w:qFormat/>
    <w:rsid w:val="001b4fcd"/>
    <w:pPr>
      <w:spacing w:before="0" w:after="120"/>
    </w:pPr>
    <w:rPr>
      <w:sz w:val="16"/>
      <w:szCs w:val="16"/>
    </w:rPr>
  </w:style>
  <w:style w:type="paragraph" w:styleId="BodyTextIndent2">
    <w:name w:val="Body Text Indent 2"/>
    <w:basedOn w:val="Normal"/>
    <w:link w:val="2d"/>
    <w:semiHidden/>
    <w:qFormat/>
    <w:rsid w:val="001b4fcd"/>
    <w:pPr>
      <w:spacing w:lineRule="auto" w:line="480" w:before="0" w:after="120"/>
      <w:ind w:left="283" w:firstLine="720"/>
    </w:pPr>
    <w:rPr/>
  </w:style>
  <w:style w:type="paragraph" w:styleId="BodyTextIndent3">
    <w:name w:val="Body Text Indent 3"/>
    <w:basedOn w:val="Normal"/>
    <w:link w:val="39"/>
    <w:semiHidden/>
    <w:qFormat/>
    <w:rsid w:val="001b4fcd"/>
    <w:pPr>
      <w:spacing w:before="0" w:after="120"/>
      <w:ind w:left="283" w:firstLine="720"/>
    </w:pPr>
    <w:rPr>
      <w:sz w:val="16"/>
      <w:szCs w:val="16"/>
    </w:rPr>
  </w:style>
  <w:style w:type="paragraph" w:styleId="Tableoffigures">
    <w:name w:val="table of figures"/>
    <w:basedOn w:val="Normal"/>
    <w:next w:val="Normal"/>
    <w:semiHidden/>
    <w:qFormat/>
    <w:rsid w:val="001b4fcd"/>
    <w:pPr/>
    <w:rPr/>
  </w:style>
  <w:style w:type="paragraph" w:styleId="Style41">
    <w:name w:val="Subtitle"/>
    <w:basedOn w:val="Normal"/>
    <w:link w:val="aff5"/>
    <w:qFormat/>
    <w:rsid w:val="001b4fcd"/>
    <w:pPr>
      <w:spacing w:before="0"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Style42">
    <w:name w:val="Signature"/>
    <w:basedOn w:val="Normal"/>
    <w:link w:val="aff7"/>
    <w:semiHidden/>
    <w:rsid w:val="001b4fcd"/>
    <w:pPr>
      <w:ind w:left="4252" w:firstLine="720"/>
    </w:pPr>
    <w:rPr/>
  </w:style>
  <w:style w:type="paragraph" w:styleId="Style43">
    <w:name w:val="Salutation"/>
    <w:basedOn w:val="Normal"/>
    <w:next w:val="Normal"/>
    <w:link w:val="aff9"/>
    <w:semiHidden/>
    <w:rsid w:val="001b4fcd"/>
    <w:pPr/>
    <w:rPr/>
  </w:style>
  <w:style w:type="paragraph" w:styleId="ListContinue">
    <w:name w:val="List Continue"/>
    <w:basedOn w:val="Normal"/>
    <w:semiHidden/>
    <w:qFormat/>
    <w:rsid w:val="001b4fcd"/>
    <w:pPr>
      <w:spacing w:before="0" w:after="120"/>
      <w:ind w:left="283" w:firstLine="720"/>
    </w:pPr>
    <w:rPr/>
  </w:style>
  <w:style w:type="paragraph" w:styleId="ListContinue2">
    <w:name w:val="List Continue 2"/>
    <w:basedOn w:val="Normal"/>
    <w:semiHidden/>
    <w:qFormat/>
    <w:rsid w:val="001b4fcd"/>
    <w:pPr>
      <w:spacing w:before="0" w:after="120"/>
      <w:ind w:left="566" w:firstLine="720"/>
    </w:pPr>
    <w:rPr/>
  </w:style>
  <w:style w:type="paragraph" w:styleId="ListContinue3">
    <w:name w:val="List Continue 3"/>
    <w:basedOn w:val="Normal"/>
    <w:semiHidden/>
    <w:qFormat/>
    <w:rsid w:val="001b4fcd"/>
    <w:pPr>
      <w:spacing w:before="0" w:after="120"/>
      <w:ind w:left="849" w:firstLine="720"/>
    </w:pPr>
    <w:rPr/>
  </w:style>
  <w:style w:type="paragraph" w:styleId="ListContinue4">
    <w:name w:val="List Continue 4"/>
    <w:basedOn w:val="Normal"/>
    <w:semiHidden/>
    <w:qFormat/>
    <w:rsid w:val="001b4fcd"/>
    <w:pPr>
      <w:spacing w:before="0" w:after="120"/>
      <w:ind w:left="1132" w:firstLine="720"/>
    </w:pPr>
    <w:rPr/>
  </w:style>
  <w:style w:type="paragraph" w:styleId="ListContinue5">
    <w:name w:val="List Continue 5"/>
    <w:basedOn w:val="Normal"/>
    <w:semiHidden/>
    <w:qFormat/>
    <w:rsid w:val="001b4fcd"/>
    <w:pPr>
      <w:spacing w:before="0" w:after="120"/>
      <w:ind w:left="1415" w:firstLine="720"/>
    </w:pPr>
    <w:rPr/>
  </w:style>
  <w:style w:type="paragraph" w:styleId="Closing">
    <w:name w:val="Closing"/>
    <w:basedOn w:val="Normal"/>
    <w:link w:val="affd"/>
    <w:semiHidden/>
    <w:qFormat/>
    <w:rsid w:val="001b4fcd"/>
    <w:pPr>
      <w:ind w:left="4252" w:firstLine="720"/>
    </w:pPr>
    <w:rPr/>
  </w:style>
  <w:style w:type="paragraph" w:styleId="26">
    <w:name w:val="List Bullet 3"/>
    <w:basedOn w:val="Normal"/>
    <w:semiHidden/>
    <w:rsid w:val="001b4fcd"/>
    <w:pPr>
      <w:ind w:left="566" w:hanging="283"/>
    </w:pPr>
    <w:rPr/>
  </w:style>
  <w:style w:type="paragraph" w:styleId="36">
    <w:name w:val="List Bullet 4"/>
    <w:basedOn w:val="Normal"/>
    <w:semiHidden/>
    <w:rsid w:val="001b4fcd"/>
    <w:pPr>
      <w:ind w:left="849" w:hanging="283"/>
    </w:pPr>
    <w:rPr/>
  </w:style>
  <w:style w:type="paragraph" w:styleId="43">
    <w:name w:val="List Bullet 5"/>
    <w:basedOn w:val="Normal"/>
    <w:semiHidden/>
    <w:rsid w:val="001b4fcd"/>
    <w:pPr>
      <w:ind w:left="1132" w:hanging="283"/>
    </w:pPr>
    <w:rPr/>
  </w:style>
  <w:style w:type="paragraph" w:styleId="53">
    <w:name w:val="List Number"/>
    <w:basedOn w:val="Normal"/>
    <w:semiHidden/>
    <w:rsid w:val="001b4fcd"/>
    <w:pPr>
      <w:ind w:left="1415" w:hanging="283"/>
    </w:pPr>
    <w:rPr/>
  </w:style>
  <w:style w:type="paragraph" w:styleId="HTMLPreformatted">
    <w:name w:val="HTML Preformatted"/>
    <w:basedOn w:val="Normal"/>
    <w:link w:val="HTML9"/>
    <w:semiHidden/>
    <w:qFormat/>
    <w:rsid w:val="001b4fcd"/>
    <w:pPr/>
    <w:rPr>
      <w:rFonts w:ascii="Courier New" w:hAnsi="Courier New" w:cs="Courier New"/>
      <w:sz w:val="20"/>
    </w:rPr>
  </w:style>
  <w:style w:type="paragraph" w:styleId="DocumentMap">
    <w:name w:val="Document Map"/>
    <w:basedOn w:val="Normal"/>
    <w:link w:val="afff4"/>
    <w:semiHidden/>
    <w:qFormat/>
    <w:rsid w:val="001b4fcd"/>
    <w:pPr>
      <w:shd w:val="clear" w:color="auto" w:fill="000080"/>
    </w:pPr>
    <w:rPr>
      <w:rFonts w:ascii="Tahoma" w:hAnsi="Tahoma" w:cs="Tahoma"/>
      <w:sz w:val="20"/>
    </w:rPr>
  </w:style>
  <w:style w:type="paragraph" w:styleId="Tableofauthorities">
    <w:name w:val="table of authorities"/>
    <w:basedOn w:val="Normal"/>
    <w:next w:val="Normal"/>
    <w:semiHidden/>
    <w:qFormat/>
    <w:rsid w:val="001b4fcd"/>
    <w:pPr>
      <w:ind w:left="280" w:hanging="280"/>
    </w:pPr>
    <w:rPr/>
  </w:style>
  <w:style w:type="paragraph" w:styleId="PlainText">
    <w:name w:val="Plain Text"/>
    <w:basedOn w:val="Normal"/>
    <w:link w:val="afff7"/>
    <w:semiHidden/>
    <w:qFormat/>
    <w:rsid w:val="001b4fcd"/>
    <w:pPr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afff9"/>
    <w:semiHidden/>
    <w:qFormat/>
    <w:rsid w:val="001b4fcd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fffb"/>
    <w:qFormat/>
    <w:rsid w:val="001b4fcd"/>
    <w:pPr/>
    <w:rPr>
      <w:sz w:val="20"/>
    </w:rPr>
  </w:style>
  <w:style w:type="paragraph" w:styleId="Annotationsubject">
    <w:name w:val="annotation subject"/>
    <w:basedOn w:val="Annotationtext"/>
    <w:next w:val="Annotationtext"/>
    <w:link w:val="afffd"/>
    <w:semiHidden/>
    <w:qFormat/>
    <w:rsid w:val="001b4fcd"/>
    <w:pPr/>
    <w:rPr>
      <w:b/>
      <w:bCs/>
    </w:rPr>
  </w:style>
  <w:style w:type="paragraph" w:styleId="Style44">
    <w:name w:val="Endnote Text"/>
    <w:basedOn w:val="Normal"/>
    <w:link w:val="affff"/>
    <w:rsid w:val="001b4fcd"/>
    <w:pPr/>
    <w:rPr>
      <w:sz w:val="20"/>
    </w:rPr>
  </w:style>
  <w:style w:type="paragraph" w:styleId="Macro">
    <w:name w:val="macro"/>
    <w:link w:val="affff1"/>
    <w:qFormat/>
    <w:rsid w:val="001b4fcd"/>
    <w:pPr>
      <w:widowControl/>
      <w:tabs>
        <w:tab w:val="clear" w:pos="708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40" w:before="0" w:after="0"/>
      <w:ind w:firstLine="720"/>
      <w:jc w:val="both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Style45">
    <w:name w:val="Footnote Text"/>
    <w:basedOn w:val="Normal"/>
    <w:link w:val="affff4"/>
    <w:rsid w:val="001b4fcd"/>
    <w:pPr/>
    <w:rPr>
      <w:sz w:val="20"/>
    </w:rPr>
  </w:style>
  <w:style w:type="paragraph" w:styleId="Index4">
    <w:name w:val="index 4"/>
    <w:basedOn w:val="Normal"/>
    <w:next w:val="Normal"/>
    <w:autoRedefine/>
    <w:semiHidden/>
    <w:qFormat/>
    <w:rsid w:val="001b4fcd"/>
    <w:pPr>
      <w:ind w:left="1120" w:hanging="280"/>
    </w:pPr>
    <w:rPr/>
  </w:style>
  <w:style w:type="paragraph" w:styleId="Index5">
    <w:name w:val="index 5"/>
    <w:basedOn w:val="Normal"/>
    <w:next w:val="Normal"/>
    <w:autoRedefine/>
    <w:semiHidden/>
    <w:qFormat/>
    <w:rsid w:val="001b4fcd"/>
    <w:pPr>
      <w:ind w:left="1400" w:hanging="280"/>
    </w:pPr>
    <w:rPr/>
  </w:style>
  <w:style w:type="paragraph" w:styleId="Index1">
    <w:name w:val="index 1"/>
    <w:basedOn w:val="Normal"/>
    <w:next w:val="Normal"/>
    <w:autoRedefine/>
    <w:qFormat/>
    <w:rsid w:val="001b4fcd"/>
    <w:pPr>
      <w:ind w:left="280" w:hanging="280"/>
    </w:pPr>
    <w:rPr/>
  </w:style>
  <w:style w:type="paragraph" w:styleId="Indexheading">
    <w:name w:val="index heading"/>
    <w:basedOn w:val="Normal"/>
    <w:next w:val="Index1"/>
    <w:qFormat/>
    <w:rsid w:val="001b4fcd"/>
    <w:pPr/>
    <w:rPr>
      <w:rFonts w:ascii="Arial" w:hAnsi="Arial" w:cs="Arial"/>
      <w:b/>
      <w:bCs/>
    </w:rPr>
  </w:style>
  <w:style w:type="paragraph" w:styleId="Index2">
    <w:name w:val="index 2"/>
    <w:basedOn w:val="Normal"/>
    <w:next w:val="Normal"/>
    <w:autoRedefine/>
    <w:qFormat/>
    <w:rsid w:val="001b4fcd"/>
    <w:pPr>
      <w:ind w:left="560" w:hanging="280"/>
    </w:pPr>
    <w:rPr/>
  </w:style>
  <w:style w:type="paragraph" w:styleId="Index3">
    <w:name w:val="index 3"/>
    <w:basedOn w:val="Normal"/>
    <w:next w:val="Normal"/>
    <w:autoRedefine/>
    <w:qFormat/>
    <w:rsid w:val="001b4fcd"/>
    <w:pPr>
      <w:ind w:left="840" w:hanging="280"/>
    </w:pPr>
    <w:rPr/>
  </w:style>
  <w:style w:type="paragraph" w:styleId="Index6">
    <w:name w:val="index 6"/>
    <w:basedOn w:val="Normal"/>
    <w:next w:val="Normal"/>
    <w:autoRedefine/>
    <w:semiHidden/>
    <w:qFormat/>
    <w:rsid w:val="001b4fcd"/>
    <w:pPr>
      <w:ind w:left="1680" w:hanging="280"/>
    </w:pPr>
    <w:rPr/>
  </w:style>
  <w:style w:type="paragraph" w:styleId="Index7">
    <w:name w:val="index 7"/>
    <w:basedOn w:val="Normal"/>
    <w:next w:val="Normal"/>
    <w:autoRedefine/>
    <w:semiHidden/>
    <w:qFormat/>
    <w:rsid w:val="001b4fcd"/>
    <w:pPr>
      <w:ind w:left="1960" w:hanging="280"/>
    </w:pPr>
    <w:rPr/>
  </w:style>
  <w:style w:type="paragraph" w:styleId="Index8">
    <w:name w:val="index 8"/>
    <w:basedOn w:val="Normal"/>
    <w:next w:val="Normal"/>
    <w:autoRedefine/>
    <w:semiHidden/>
    <w:qFormat/>
    <w:rsid w:val="001b4fcd"/>
    <w:pPr>
      <w:ind w:left="2240" w:hanging="280"/>
    </w:pPr>
    <w:rPr/>
  </w:style>
  <w:style w:type="paragraph" w:styleId="Index9">
    <w:name w:val="index 9"/>
    <w:basedOn w:val="Normal"/>
    <w:next w:val="Normal"/>
    <w:autoRedefine/>
    <w:semiHidden/>
    <w:qFormat/>
    <w:rsid w:val="001b4fcd"/>
    <w:pPr>
      <w:ind w:left="2520" w:hanging="280"/>
    </w:pPr>
    <w:rPr/>
  </w:style>
  <w:style w:type="paragraph" w:styleId="BlockText">
    <w:name w:val="Block Text"/>
    <w:basedOn w:val="Normal"/>
    <w:semiHidden/>
    <w:qFormat/>
    <w:rsid w:val="001b4fcd"/>
    <w:pPr>
      <w:spacing w:before="0" w:after="120"/>
      <w:ind w:left="1440" w:right="1440" w:firstLine="720"/>
    </w:pPr>
    <w:rPr/>
  </w:style>
  <w:style w:type="paragraph" w:styleId="MessageHeader">
    <w:name w:val="Message Header"/>
    <w:basedOn w:val="Normal"/>
    <w:link w:val="affff8"/>
    <w:semiHidden/>
    <w:qFormat/>
    <w:rsid w:val="001b4fc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mailSignature">
    <w:name w:val="E-mail Signature"/>
    <w:basedOn w:val="Normal"/>
    <w:link w:val="affffa"/>
    <w:semiHidden/>
    <w:qFormat/>
    <w:rsid w:val="001b4fcd"/>
    <w:pPr/>
    <w:rPr/>
  </w:style>
  <w:style w:type="paragraph" w:styleId="CTptableTop1" w:customStyle="1">
    <w:name w:val="CT_p_tableTop"/>
    <w:link w:val="CTptableTop0"/>
    <w:qFormat/>
    <w:rsid w:val="001b4fcd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eastAsia="ru-RU" w:val="ru-RU" w:bidi="ar-SA"/>
    </w:rPr>
  </w:style>
  <w:style w:type="paragraph" w:styleId="CTpnormal1" w:customStyle="1">
    <w:name w:val="CT_p_normal"/>
    <w:link w:val="CTpnormal0"/>
    <w:qFormat/>
    <w:rsid w:val="001b4fcd"/>
    <w:pPr>
      <w:widowControl/>
      <w:bidi w:val="0"/>
      <w:spacing w:lineRule="auto" w:line="240" w:before="0" w:after="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CTpitemizedList11" w:customStyle="1">
    <w:name w:val="CT_p_itemizedList-1"/>
    <w:basedOn w:val="Normal"/>
    <w:link w:val="CTpitemizedList-10"/>
    <w:qFormat/>
    <w:rsid w:val="001b4fcd"/>
    <w:pPr/>
    <w:rPr/>
  </w:style>
  <w:style w:type="paragraph" w:styleId="CTpitemizedList2" w:customStyle="1">
    <w:name w:val="CT_p_itemizedList-2"/>
    <w:basedOn w:val="CTpitemizedList11"/>
    <w:qFormat/>
    <w:rsid w:val="001b4fcd"/>
    <w:pPr/>
    <w:rPr/>
  </w:style>
  <w:style w:type="paragraph" w:styleId="CTporderedList11" w:customStyle="1">
    <w:name w:val="CT_p_orderedList-1"/>
    <w:basedOn w:val="Normal"/>
    <w:link w:val="CTporderedList-10"/>
    <w:qFormat/>
    <w:rsid w:val="001b4fcd"/>
    <w:pPr/>
    <w:rPr/>
  </w:style>
  <w:style w:type="paragraph" w:styleId="PhpNormal1" w:customStyle="1">
    <w:name w:val="ph_p_Normal"/>
    <w:basedOn w:val="Normal"/>
    <w:link w:val="phpNormal0"/>
    <w:qFormat/>
    <w:rsid w:val="00e26879"/>
    <w:pPr>
      <w:spacing w:lineRule="auto" w:line="300" w:before="60" w:after="60"/>
      <w:ind w:left="851" w:hanging="0"/>
      <w:jc w:val="left"/>
    </w:pPr>
    <w:rPr>
      <w:rFonts w:ascii="Tahoma" w:hAnsi="Tahoma"/>
      <w:sz w:val="20"/>
      <w:szCs w:val="24"/>
    </w:rPr>
  </w:style>
  <w:style w:type="paragraph" w:styleId="PhpiProcStep" w:customStyle="1">
    <w:name w:val="ph_pi_ProcStep"/>
    <w:basedOn w:val="Normal"/>
    <w:qFormat/>
    <w:rsid w:val="00e26879"/>
    <w:pPr>
      <w:spacing w:lineRule="auto" w:line="300" w:before="60" w:after="60"/>
      <w:ind w:left="851" w:hanging="0"/>
      <w:jc w:val="left"/>
    </w:pPr>
    <w:rPr>
      <w:rFonts w:ascii="Tahoma" w:hAnsi="Tahoma" w:cs="Tahoma"/>
      <w:sz w:val="20"/>
      <w:szCs w:val="24"/>
    </w:rPr>
  </w:style>
  <w:style w:type="paragraph" w:styleId="PhpBullet1" w:customStyle="1">
    <w:name w:val="ph_p_Bullet"/>
    <w:basedOn w:val="PhpNormal1"/>
    <w:link w:val="phpBullet0"/>
    <w:qFormat/>
    <w:rsid w:val="00e26879"/>
    <w:pPr>
      <w:tabs>
        <w:tab w:val="clear" w:pos="708"/>
        <w:tab w:val="left" w:pos="1565" w:leader="none"/>
      </w:tabs>
      <w:ind w:left="1565" w:hanging="360"/>
    </w:pPr>
    <w:rPr/>
  </w:style>
  <w:style w:type="paragraph" w:styleId="PhpiProc" w:customStyle="1">
    <w:name w:val="ph_pi_Proc"/>
    <w:basedOn w:val="Normal"/>
    <w:next w:val="PhpiProcStep"/>
    <w:qFormat/>
    <w:rsid w:val="00e26879"/>
    <w:pPr>
      <w:keepNext w:val="true"/>
      <w:keepLines/>
      <w:spacing w:lineRule="auto" w:line="300" w:before="240" w:after="60"/>
      <w:ind w:left="851" w:hanging="0"/>
      <w:jc w:val="left"/>
    </w:pPr>
    <w:rPr>
      <w:rFonts w:ascii="Tahoma" w:hAnsi="Tahoma" w:cs="Tahoma"/>
      <w:b/>
      <w:bCs/>
      <w:sz w:val="20"/>
      <w:szCs w:val="24"/>
    </w:rPr>
  </w:style>
  <w:style w:type="paragraph" w:styleId="PhpiProcBody" w:customStyle="1">
    <w:name w:val="ph_pi_ProcBody"/>
    <w:basedOn w:val="Normal"/>
    <w:qFormat/>
    <w:rsid w:val="00e26879"/>
    <w:pPr>
      <w:spacing w:lineRule="auto" w:line="360" w:before="60" w:after="60"/>
      <w:jc w:val="left"/>
    </w:pPr>
    <w:rPr>
      <w:rFonts w:ascii="Tahoma" w:hAnsi="Tahoma"/>
      <w:sz w:val="20"/>
      <w:szCs w:val="24"/>
    </w:rPr>
  </w:style>
  <w:style w:type="paragraph" w:styleId="Style46" w:customStyle="1">
    <w:name w:val="Знак"/>
    <w:basedOn w:val="Normal"/>
    <w:qFormat/>
    <w:rsid w:val="00e26879"/>
    <w:pPr>
      <w:spacing w:lineRule="exact" w:line="240" w:before="0" w:after="160"/>
    </w:pPr>
    <w:rPr>
      <w:rFonts w:ascii="Verdana" w:hAnsi="Verdana"/>
      <w:lang w:val="en-US" w:eastAsia="en-US"/>
    </w:rPr>
  </w:style>
  <w:style w:type="paragraph" w:styleId="PhppPicture" w:customStyle="1">
    <w:name w:val="ph_pp_Picture"/>
    <w:basedOn w:val="PhpNormal1"/>
    <w:next w:val="PhppPictureTitle"/>
    <w:qFormat/>
    <w:rsid w:val="00e26879"/>
    <w:pPr>
      <w:keepNext w:val="true"/>
      <w:spacing w:lineRule="auto" w:line="240" w:before="240" w:after="0"/>
    </w:pPr>
    <w:rPr/>
  </w:style>
  <w:style w:type="paragraph" w:styleId="PhppPictureTitle" w:customStyle="1">
    <w:name w:val="ph_pp_PictureTitle"/>
    <w:basedOn w:val="Caption"/>
    <w:next w:val="Normal"/>
    <w:qFormat/>
    <w:rsid w:val="00e26879"/>
    <w:pPr>
      <w:keepNext w:val="true"/>
      <w:keepLines/>
      <w:spacing w:before="120" w:after="120"/>
      <w:ind w:left="851" w:hanging="0"/>
      <w:jc w:val="left"/>
    </w:pPr>
    <w:rPr>
      <w:rFonts w:ascii="Tahoma" w:hAnsi="Tahoma"/>
    </w:rPr>
  </w:style>
  <w:style w:type="paragraph" w:styleId="PhpiNote" w:customStyle="1">
    <w:name w:val="ph_pi_Note"/>
    <w:basedOn w:val="Normal"/>
    <w:next w:val="PhpNormal1"/>
    <w:qFormat/>
    <w:rsid w:val="00e26879"/>
    <w:pPr>
      <w:keepLines/>
      <w:spacing w:lineRule="auto" w:line="300" w:before="240" w:after="240"/>
      <w:ind w:left="851" w:right="2268" w:hanging="851"/>
    </w:pPr>
    <w:rPr>
      <w:rFonts w:ascii="Tahoma" w:hAnsi="Tahoma" w:cs="Tahoma"/>
      <w:sz w:val="18"/>
      <w:szCs w:val="24"/>
    </w:rPr>
  </w:style>
  <w:style w:type="paragraph" w:styleId="PhppTableTitle" w:customStyle="1">
    <w:name w:val="ph_pp_TableTitle"/>
    <w:basedOn w:val="Caption"/>
    <w:next w:val="PhpNormal1"/>
    <w:qFormat/>
    <w:rsid w:val="00e26879"/>
    <w:pPr>
      <w:keepNext w:val="true"/>
      <w:keepLines/>
      <w:spacing w:before="240" w:after="120"/>
      <w:ind w:left="851" w:hanging="0"/>
      <w:jc w:val="left"/>
    </w:pPr>
    <w:rPr>
      <w:rFonts w:ascii="Tahoma" w:hAnsi="Tahoma"/>
    </w:rPr>
  </w:style>
  <w:style w:type="paragraph" w:styleId="CT2" w:customStyle="1">
    <w:name w:val="CT_Список маркированный 2"/>
    <w:basedOn w:val="Normal"/>
    <w:qFormat/>
    <w:rsid w:val="00e26879"/>
    <w:pPr>
      <w:spacing w:before="120" w:after="120"/>
      <w:jc w:val="left"/>
    </w:pPr>
    <w:rPr>
      <w:sz w:val="24"/>
      <w:szCs w:val="24"/>
    </w:rPr>
  </w:style>
  <w:style w:type="paragraph" w:styleId="PhppTableCaption" w:customStyle="1">
    <w:name w:val="ph_pp_TableCaption"/>
    <w:basedOn w:val="PhppTableNormal"/>
    <w:qFormat/>
    <w:rsid w:val="00e26879"/>
    <w:pPr>
      <w:keepNext w:val="true"/>
    </w:pPr>
    <w:rPr>
      <w:b/>
      <w:bCs/>
    </w:rPr>
  </w:style>
  <w:style w:type="paragraph" w:styleId="PhppTableNormal" w:customStyle="1">
    <w:name w:val="ph_pp_TableNormal"/>
    <w:basedOn w:val="PhpNormal1"/>
    <w:qFormat/>
    <w:rsid w:val="00e26879"/>
    <w:pPr>
      <w:keepLines/>
      <w:ind w:left="0" w:hanging="0"/>
    </w:pPr>
    <w:rPr/>
  </w:style>
  <w:style w:type="paragraph" w:styleId="PhppPictureComment" w:customStyle="1">
    <w:name w:val="ph_pp_PictureComment"/>
    <w:basedOn w:val="PhppPicture"/>
    <w:next w:val="PhpNormal1"/>
    <w:qFormat/>
    <w:rsid w:val="00e26879"/>
    <w:pPr>
      <w:keepNext w:val="false"/>
      <w:keepLines/>
      <w:spacing w:before="60" w:after="240"/>
    </w:pPr>
    <w:rPr/>
  </w:style>
  <w:style w:type="paragraph" w:styleId="Default" w:customStyle="1">
    <w:name w:val="Default"/>
    <w:qFormat/>
    <w:rsid w:val="00e26879"/>
    <w:pPr>
      <w:widowControl/>
      <w:bidi w:val="0"/>
      <w:spacing w:lineRule="auto" w:line="240" w:before="0" w:after="0"/>
      <w:jc w:val="left"/>
    </w:pPr>
    <w:rPr>
      <w:rFonts w:ascii="Tahoma" w:hAnsi="Tahoma" w:eastAsia="Times New Roman" w:cs="Tahoma"/>
      <w:color w:val="000000"/>
      <w:kern w:val="0"/>
      <w:sz w:val="24"/>
      <w:szCs w:val="24"/>
      <w:lang w:eastAsia="ru-RU" w:val="ru-RU" w:bidi="ar-SA"/>
    </w:rPr>
  </w:style>
  <w:style w:type="paragraph" w:styleId="Revision">
    <w:name w:val="Revision"/>
    <w:uiPriority w:val="99"/>
    <w:semiHidden/>
    <w:qFormat/>
    <w:rsid w:val="00e26879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ListParagraph">
    <w:name w:val="List Paragraph"/>
    <w:basedOn w:val="Normal"/>
    <w:uiPriority w:val="34"/>
    <w:qFormat/>
    <w:rsid w:val="00436ca9"/>
    <w:pPr>
      <w:spacing w:lineRule="auto" w:line="276" w:before="0" w:after="200"/>
      <w:ind w:left="720" w:hanging="0"/>
      <w:contextualSpacing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CT1" w:customStyle="1">
    <w:name w:val="CT_Приложение 1"/>
    <w:basedOn w:val="Normal"/>
    <w:next w:val="Normal"/>
    <w:qFormat/>
    <w:rsid w:val="008c28c0"/>
    <w:pPr>
      <w:keepNext w:val="true"/>
      <w:keepLines/>
      <w:pageBreakBefore/>
      <w:spacing w:lineRule="auto" w:line="288" w:before="360" w:after="0"/>
      <w:jc w:val="center"/>
      <w:outlineLvl w:val="0"/>
    </w:pPr>
    <w:rPr>
      <w:szCs w:val="28"/>
    </w:rPr>
  </w:style>
  <w:style w:type="paragraph" w:styleId="CT21" w:customStyle="1">
    <w:name w:val="CT_Приложение 2"/>
    <w:basedOn w:val="Normal"/>
    <w:next w:val="Normal"/>
    <w:qFormat/>
    <w:rsid w:val="008c28c0"/>
    <w:pPr>
      <w:keepNext w:val="true"/>
      <w:spacing w:lineRule="auto" w:line="288" w:before="360" w:after="360"/>
      <w:outlineLvl w:val="1"/>
    </w:pPr>
    <w:rPr>
      <w:szCs w:val="28"/>
    </w:rPr>
  </w:style>
  <w:style w:type="paragraph" w:styleId="BulletList" w:customStyle="1">
    <w:name w:val="Bullet List"/>
    <w:basedOn w:val="Normal"/>
    <w:link w:val="BulletListChar1"/>
    <w:qFormat/>
    <w:rsid w:val="00ba1c34"/>
    <w:pPr>
      <w:spacing w:lineRule="auto" w:line="276"/>
    </w:pPr>
    <w:rPr>
      <w:szCs w:val="28"/>
      <w:lang w:bidi="en-US"/>
    </w:rPr>
  </w:style>
  <w:style w:type="paragraph" w:styleId="ListLevel2" w:customStyle="1">
    <w:name w:val="List Level 2"/>
    <w:basedOn w:val="BulletList"/>
    <w:qFormat/>
    <w:rsid w:val="00ba1c34"/>
    <w:pPr>
      <w:tabs>
        <w:tab w:val="clear" w:pos="708"/>
        <w:tab w:val="left" w:pos="1286" w:leader="none"/>
        <w:tab w:val="left" w:pos="2160" w:leader="none"/>
      </w:tabs>
      <w:ind w:left="1286" w:hanging="576"/>
    </w:pPr>
    <w:rPr/>
  </w:style>
  <w:style w:type="paragraph" w:styleId="ListLevel3" w:customStyle="1">
    <w:name w:val="List Level 3"/>
    <w:basedOn w:val="ListLevel2"/>
    <w:qFormat/>
    <w:rsid w:val="00ba1c34"/>
    <w:pPr>
      <w:tabs>
        <w:tab w:val="left" w:pos="643" w:leader="none"/>
        <w:tab w:val="left" w:pos="1286" w:leader="none"/>
        <w:tab w:val="left" w:pos="1429" w:leader="none"/>
        <w:tab w:val="left" w:pos="2160" w:leader="none"/>
        <w:tab w:val="left" w:pos="2880" w:leader="none"/>
      </w:tabs>
      <w:ind w:left="2127" w:hanging="284"/>
    </w:pPr>
    <w:rPr/>
  </w:style>
  <w:style w:type="paragraph" w:styleId="13" w:customStyle="1">
    <w:name w:val="Обычный1"/>
    <w:qFormat/>
    <w:rsid w:val="00110a73"/>
    <w:pPr>
      <w:widowControl w:val="false"/>
      <w:suppressAutoHyphens w:val="true"/>
      <w:bidi w:val="0"/>
      <w:snapToGrid w:val="false"/>
      <w:spacing w:lineRule="auto" w:line="336" w:before="440" w:after="0"/>
      <w:ind w:left="400" w:firstLine="540"/>
      <w:jc w:val="both"/>
      <w:textAlignment w:val="baseline"/>
    </w:pPr>
    <w:rPr>
      <w:rFonts w:ascii="Times New Roman" w:hAnsi="Times New Roman" w:eastAsia="Arial" w:cs="Times New Roman"/>
      <w:color w:val="auto"/>
      <w:kern w:val="0"/>
      <w:sz w:val="20"/>
      <w:szCs w:val="20"/>
      <w:lang w:eastAsia="zh-CN" w:val="ru-RU" w:bidi="ar-SA"/>
    </w:rPr>
  </w:style>
  <w:style w:type="paragraph" w:styleId="Style47">
    <w:name w:val="Содержимое врезки"/>
    <w:basedOn w:val="Normal"/>
    <w:qFormat/>
    <w:pPr/>
    <w:rPr/>
  </w:style>
  <w:style w:type="numbering" w:styleId="NoList" w:default="1">
    <w:name w:val="No List"/>
    <w:semiHidden/>
    <w:qFormat/>
    <w:rsid w:val="001b4fcd"/>
  </w:style>
  <w:style w:type="numbering" w:styleId="OutlineList2">
    <w:name w:val="Outline List 2"/>
    <w:semiHidden/>
    <w:qFormat/>
    <w:rsid w:val="001b4fcd"/>
  </w:style>
  <w:style w:type="numbering" w:styleId="OutlineList1">
    <w:name w:val="Outline List 1"/>
    <w:semiHidden/>
    <w:qFormat/>
    <w:rsid w:val="001b4fcd"/>
  </w:style>
  <w:style w:type="numbering" w:styleId="OutlineList3">
    <w:name w:val="Outline List 3"/>
    <w:semiHidden/>
    <w:qFormat/>
    <w:rsid w:val="001b4fcd"/>
  </w:style>
  <w:style w:type="numbering" w:styleId="WWOutlineListStyle" w:customStyle="1">
    <w:name w:val="WW_OutlineListStyle"/>
    <w:qFormat/>
    <w:rsid w:val="00110a73"/>
  </w:style>
  <w:style w:type="numbering" w:styleId="LFO11" w:customStyle="1">
    <w:name w:val="LFO11"/>
    <w:qFormat/>
    <w:rsid w:val="00110a73"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">
    <w:name w:val="Table Web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">
    <w:name w:val="Table Web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1">
    <w:name w:val="Table Elegant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2">
    <w:name w:val="Table Subtle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4">
    <w:name w:val="Table Subtle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3">
    <w:name w:val="Table Classic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5">
    <w:name w:val="Table Classic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4">
    <w:name w:val="Table Classic 3"/>
    <w:basedOn w:val="a4"/>
    <w:semiHidden/>
    <w:rsid w:val="001b4fcd"/>
    <w:pPr>
      <w:spacing w:after="0" w:line="240" w:lineRule="auto"/>
      <w:jc w:val="both"/>
    </w:pPr>
    <w:rPr>
      <w:lang w:eastAsia="ru-RU"/>
      <w:color w:val="000080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3">
    <w:name w:val="Table Classic 4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4">
    <w:name w:val="Table 3D effects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29">
    <w:name w:val="Table 3D effects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5">
    <w:name w:val="Table 3D effects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5">
    <w:name w:val="Table Simple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2f">
    <w:name w:val="Table Simple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3b">
    <w:name w:val="Table Simple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affe">
    <w:name w:val="Table Grid"/>
    <w:basedOn w:val="a4"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0">
    <w:name w:val="Table Grid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c">
    <w:name w:val="Table Grid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6">
    <w:name w:val="Table Grid 4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55">
    <w:name w:val="Table Grid 5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62">
    <w:name w:val="Table Grid 6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72">
    <w:name w:val="Table Grid 7"/>
    <w:basedOn w:val="a4"/>
    <w:semiHidden/>
    <w:rsid w:val="001b4fcd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82">
    <w:name w:val="Table Grid 8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ff">
    <w:name w:val="Table Contemporary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afff1">
    <w:name w:val="Table Professional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17">
    <w:name w:val="Table Columns 1"/>
    <w:basedOn w:val="a4"/>
    <w:semiHidden/>
    <w:rsid w:val="001b4fcd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2">
    <w:name w:val="Table Columns 2"/>
    <w:basedOn w:val="a4"/>
    <w:semiHidden/>
    <w:rsid w:val="001b4fcd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e">
    <w:name w:val="Table Columns 3"/>
    <w:basedOn w:val="a4"/>
    <w:semiHidden/>
    <w:rsid w:val="001b4fcd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8">
    <w:name w:val="Table Columns 4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-10">
    <w:name w:val="Table List 1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0">
    <w:name w:val="Table List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2"/>
      <w:tblInd w:w="0" w:type="dxa"/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0">
    <w:name w:val="Table List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4">
    <w:name w:val="Table List 4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6">
    <w:name w:val="Table List 6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affff2">
    <w:name w:val="Table Theme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Colorful 1"/>
    <w:basedOn w:val="a4"/>
    <w:semiHidden/>
    <w:rsid w:val="001b4fcd"/>
    <w:pPr>
      <w:spacing w:after="0" w:line="240" w:lineRule="auto"/>
      <w:jc w:val="both"/>
    </w:pPr>
    <w:rPr>
      <w:lang w:eastAsia="ru-RU"/>
      <w:color w:val="FFFFFF"/>
      <w:sz w:val="20"/>
      <w:szCs w:val="20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4">
    <w:name w:val="Table Colorful 2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0">
    <w:name w:val="Table Colorful 3"/>
    <w:basedOn w:val="a4"/>
    <w:semiHidden/>
    <w:rsid w:val="001b4fcd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CTttableNormal">
    <w:name w:val="CT_t_tableNormal"/>
    <w:basedOn w:val="a4"/>
    <w:rsid w:val="001b4fcd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bottom w:w="57" w:type="dxa"/>
      </w:tcMar>
    </w:tcPr>
    <w:tblStylePr w:type="firstRow">
      <w:pPr>
        <w:wordWrap/>
        <w:spacing w:line="240" w:lineRule="auto"/>
        <w:jc w:val="center"/>
      </w:p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://atd.72to.ru/edo" TargetMode="Externa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header" Target="header1.xml"/><Relationship Id="rId85" Type="http://schemas.openxmlformats.org/officeDocument/2006/relationships/header" Target="header2.xml"/><Relationship Id="rId86" Type="http://schemas.openxmlformats.org/officeDocument/2006/relationships/numbering" Target="numbering.xml"/><Relationship Id="rId87" Type="http://schemas.openxmlformats.org/officeDocument/2006/relationships/fontTable" Target="fontTable.xml"/><Relationship Id="rId88" Type="http://schemas.openxmlformats.org/officeDocument/2006/relationships/settings" Target="settings.xml"/><Relationship Id="rId89" Type="http://schemas.openxmlformats.org/officeDocument/2006/relationships/theme" Target="theme/theme1.xml"/><Relationship Id="rId9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E1FD6-ADA2-42E0-8DF8-7D32605C7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CT_Wd2003_GOST_19_106_78</Template>
  <TotalTime>398</TotalTime>
  <Application>LibreOffice/6.1.6.3$Linux_X86_64 LibreOffice_project/10$Build-3</Application>
  <Pages>48</Pages>
  <Words>5687</Words>
  <Characters>38041</Characters>
  <CharactersWithSpaces>42958</CharactersWithSpaces>
  <Paragraphs>607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2019-07-17T14:02:00Z</dcterms:created>
  <dc:creator>Тюрина Анастасия</dc:creator>
  <dc:description/>
  <dc:language>ru-RU</dc:language>
  <cp:lastModifiedBy/>
  <cp:lastPrinted>2019-01-14T08:06:00Z</cp:lastPrinted>
  <dcterms:modified xsi:type="dcterms:W3CDTF">2020-01-29T16:44:56Z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T_DeveloperFull">
    <vt:lpwstr>Cognitive Technologies</vt:lpwstr>
  </property>
  <property fmtid="{D5CDD505-2E9C-101B-9397-08002B2CF9AE}" pid="4" name="CT_DocType-Current">
    <vt:lpwstr>Инструкция пользователя</vt:lpwstr>
  </property>
  <property fmtid="{D5CDD505-2E9C-101B-9397-08002B2CF9AE}" pid="5" name="CT_DocType-Other1">
    <vt:lpwstr>Инструкция администратора</vt:lpwstr>
  </property>
  <property fmtid="{D5CDD505-2E9C-101B-9397-08002B2CF9AE}" pid="6" name="CT_InstallPacket1">
    <vt:lpwstr>АИС Госзаказ. Сервер</vt:lpwstr>
  </property>
  <property fmtid="{D5CDD505-2E9C-101B-9397-08002B2CF9AE}" pid="7" name="CT_InstallPacket2">
    <vt:lpwstr>АИС Госзаказ. Легкий клиент</vt:lpwstr>
  </property>
  <property fmtid="{D5CDD505-2E9C-101B-9397-08002B2CF9AE}" pid="8" name="CT_Module1">
    <vt:lpwstr>Настройка сервера</vt:lpwstr>
  </property>
  <property fmtid="{D5CDD505-2E9C-101B-9397-08002B2CF9AE}" pid="9" name="CT_Module2">
    <vt:lpwstr>Лицензирование</vt:lpwstr>
  </property>
  <property fmtid="{D5CDD505-2E9C-101B-9397-08002B2CF9AE}" pid="10" name="CT_Module3">
    <vt:lpwstr>Администратор</vt:lpwstr>
  </property>
  <property fmtid="{D5CDD505-2E9C-101B-9397-08002B2CF9AE}" pid="11" name="CT_Module4">
    <vt:lpwstr>Дизайнер форм</vt:lpwstr>
  </property>
  <property fmtid="{D5CDD505-2E9C-101B-9397-08002B2CF9AE}" pid="12" name="CT_Module5">
    <vt:lpwstr>АИС Госзаказ</vt:lpwstr>
  </property>
  <property fmtid="{D5CDD505-2E9C-101B-9397-08002B2CF9AE}" pid="13" name="CT_Module6">
    <vt:lpwstr>Дизайнер маршрутов</vt:lpwstr>
  </property>
  <property fmtid="{D5CDD505-2E9C-101B-9397-08002B2CF9AE}" pid="14" name="CT_Module7">
    <vt:lpwstr>Монитор безопасности</vt:lpwstr>
  </property>
  <property fmtid="{D5CDD505-2E9C-101B-9397-08002B2CF9AE}" pid="15" name="CT_Module8">
    <vt:lpwstr>Менеджер журналов и отчетов</vt:lpwstr>
  </property>
  <property fmtid="{D5CDD505-2E9C-101B-9397-08002B2CF9AE}" pid="16" name="CT_Module9">
    <vt:lpwstr>Дизайнер отчетных форм</vt:lpwstr>
  </property>
  <property fmtid="{D5CDD505-2E9C-101B-9397-08002B2CF9AE}" pid="17" name="CT_ModuleFull">
    <vt:lpwstr>Региональная информационная система управления закупками Архангельской области, интегрированная с единой информационной системой в сфере закупок</vt:lpwstr>
  </property>
  <property fmtid="{D5CDD505-2E9C-101B-9397-08002B2CF9AE}" pid="18" name="CT_ProductFull">
    <vt:lpwstr>ИС «Управление закупками Архангельской области»</vt:lpwstr>
  </property>
  <property fmtid="{D5CDD505-2E9C-101B-9397-08002B2CF9AE}" pid="19" name="DocSecurity">
    <vt:i4>0</vt:i4>
  </property>
  <property fmtid="{D5CDD505-2E9C-101B-9397-08002B2CF9AE}" pid="20" name="HyperlinksChanged">
    <vt:bool>0</vt:bool>
  </property>
  <property fmtid="{D5CDD505-2E9C-101B-9397-08002B2CF9AE}" pid="21" name="LinksUpToDate">
    <vt:bool>0</vt:bool>
  </property>
  <property fmtid="{D5CDD505-2E9C-101B-9397-08002B2CF9AE}" pid="22" name="ScaleCrop">
    <vt:bool>0</vt:bool>
  </property>
  <property fmtid="{D5CDD505-2E9C-101B-9397-08002B2CF9AE}" pid="23" name="ShareDoc">
    <vt:bool>0</vt:bool>
  </property>
</Properties>
</file>